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B9B6A" w14:textId="0AD43DFD" w:rsidR="00385F5E" w:rsidRPr="00697FD5" w:rsidRDefault="004B5F3E" w:rsidP="00170D09">
      <w:pPr>
        <w:pStyle w:val="a6"/>
        <w:spacing w:after="0" w:line="240" w:lineRule="auto"/>
        <w:ind w:right="510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8AA652" wp14:editId="434AE174">
                <wp:simplePos x="0" y="0"/>
                <wp:positionH relativeFrom="page">
                  <wp:posOffset>1085850</wp:posOffset>
                </wp:positionH>
                <wp:positionV relativeFrom="page">
                  <wp:posOffset>2352675</wp:posOffset>
                </wp:positionV>
                <wp:extent cx="2700020" cy="1295400"/>
                <wp:effectExtent l="0" t="0" r="5080" b="0"/>
                <wp:wrapNone/>
                <wp:docPr id="1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002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9ACE0" w14:textId="569E30F7" w:rsidR="00A354F7" w:rsidRPr="00A354F7" w:rsidRDefault="00D13AAB" w:rsidP="00D13AAB">
                            <w:pPr>
                              <w:pStyle w:val="a4"/>
                              <w:jc w:val="both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6668A3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б утверждении отчета о выполнении плана</w:t>
                            </w:r>
                            <w:r w:rsidRPr="006668A3">
                              <w:rPr>
                                <w:b/>
                                <w:szCs w:val="28"/>
                              </w:rPr>
                              <w:t xml:space="preserve"> работ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ы</w:t>
                            </w:r>
                            <w:r w:rsidRPr="006668A3">
                              <w:rPr>
                                <w:b/>
                                <w:szCs w:val="28"/>
                              </w:rPr>
                              <w:t xml:space="preserve"> территориальной избирательной комиссии Суксунского </w:t>
                            </w:r>
                            <w:r w:rsidR="00D55838">
                              <w:rPr>
                                <w:b/>
                                <w:szCs w:val="28"/>
                              </w:rPr>
                              <w:t>муниципального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округа</w:t>
                            </w:r>
                            <w:r w:rsidRPr="006668A3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за </w:t>
                            </w:r>
                            <w:r w:rsidR="00D55838">
                              <w:rPr>
                                <w:b/>
                                <w:szCs w:val="28"/>
                              </w:rPr>
                              <w:t>январь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202</w:t>
                            </w:r>
                            <w:r w:rsidR="00BE59A3">
                              <w:rPr>
                                <w:b/>
                                <w:szCs w:val="28"/>
                              </w:rPr>
                              <w:t>6</w:t>
                            </w:r>
                            <w:r w:rsidRPr="006668A3">
                              <w:rPr>
                                <w:b/>
                                <w:szCs w:val="28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8AA652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6" type="#_x0000_t202" style="position:absolute;margin-left:85.5pt;margin-top:185.25pt;width:212.6pt;height:102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" filled="f" stroked="f">
                <v:textbox inset="0,0,0,0">
                  <w:txbxContent>
                    <w:p w14:paraId="44D9ACE0" w14:textId="569E30F7" w:rsidR="00A354F7" w:rsidRPr="00A354F7" w:rsidRDefault="00D13AAB" w:rsidP="00D13AAB">
                      <w:pPr>
                        <w:pStyle w:val="a4"/>
                        <w:jc w:val="both"/>
                        <w:rPr>
                          <w:b/>
                          <w:sz w:val="24"/>
                          <w:szCs w:val="24"/>
                        </w:rPr>
                      </w:pPr>
                      <w:r w:rsidRPr="006668A3">
                        <w:rPr>
                          <w:b/>
                          <w:szCs w:val="28"/>
                        </w:rPr>
                        <w:t>О</w:t>
                      </w:r>
                      <w:r>
                        <w:rPr>
                          <w:b/>
                          <w:szCs w:val="28"/>
                        </w:rPr>
                        <w:t>б утверждении отчета о выполнении плана</w:t>
                      </w:r>
                      <w:r w:rsidRPr="006668A3">
                        <w:rPr>
                          <w:b/>
                          <w:szCs w:val="28"/>
                        </w:rPr>
                        <w:t xml:space="preserve"> работ</w:t>
                      </w:r>
                      <w:r>
                        <w:rPr>
                          <w:b/>
                          <w:szCs w:val="28"/>
                        </w:rPr>
                        <w:t>ы</w:t>
                      </w:r>
                      <w:r w:rsidRPr="006668A3">
                        <w:rPr>
                          <w:b/>
                          <w:szCs w:val="28"/>
                        </w:rPr>
                        <w:t xml:space="preserve"> территориальной избирательной комиссии Суксунского </w:t>
                      </w:r>
                      <w:r w:rsidR="00D55838">
                        <w:rPr>
                          <w:b/>
                          <w:szCs w:val="28"/>
                        </w:rPr>
                        <w:t>муниципального</w:t>
                      </w:r>
                      <w:r>
                        <w:rPr>
                          <w:b/>
                          <w:szCs w:val="28"/>
                        </w:rPr>
                        <w:t xml:space="preserve"> округа</w:t>
                      </w:r>
                      <w:r w:rsidRPr="006668A3">
                        <w:rPr>
                          <w:b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Cs w:val="28"/>
                        </w:rPr>
                        <w:t xml:space="preserve">за </w:t>
                      </w:r>
                      <w:r w:rsidR="00D55838">
                        <w:rPr>
                          <w:b/>
                          <w:szCs w:val="28"/>
                        </w:rPr>
                        <w:t>январь</w:t>
                      </w:r>
                      <w:r>
                        <w:rPr>
                          <w:b/>
                          <w:szCs w:val="28"/>
                        </w:rPr>
                        <w:t xml:space="preserve"> 202</w:t>
                      </w:r>
                      <w:r w:rsidR="00BE59A3">
                        <w:rPr>
                          <w:b/>
                          <w:szCs w:val="28"/>
                        </w:rPr>
                        <w:t>6</w:t>
                      </w:r>
                      <w:r w:rsidRPr="006668A3">
                        <w:rPr>
                          <w:b/>
                          <w:szCs w:val="28"/>
                        </w:rPr>
                        <w:t xml:space="preserve">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1B94FE" wp14:editId="7B988756">
                <wp:simplePos x="0" y="0"/>
                <wp:positionH relativeFrom="page">
                  <wp:posOffset>1637030</wp:posOffset>
                </wp:positionH>
                <wp:positionV relativeFrom="page">
                  <wp:posOffset>1871980</wp:posOffset>
                </wp:positionV>
                <wp:extent cx="1799590" cy="179705"/>
                <wp:effectExtent l="0" t="0" r="0" b="0"/>
                <wp:wrapNone/>
                <wp:docPr id="4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3F971A" w14:textId="0085837D" w:rsidR="00975170" w:rsidRPr="00512D15" w:rsidRDefault="00D13AAB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D55838">
                              <w:rPr>
                                <w:sz w:val="24"/>
                                <w:szCs w:val="24"/>
                              </w:rPr>
                              <w:t>9.01.202</w:t>
                            </w:r>
                            <w:r w:rsidR="00BE59A3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1B94FE"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    <v:textbox inset="0,0,0,0">
                  <w:txbxContent>
                    <w:p w14:paraId="733F971A" w14:textId="0085837D" w:rsidR="00975170" w:rsidRPr="00512D15" w:rsidRDefault="00D13AAB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D55838">
                        <w:rPr>
                          <w:sz w:val="24"/>
                          <w:szCs w:val="24"/>
                        </w:rPr>
                        <w:t>9.01.202</w:t>
                      </w:r>
                      <w:r w:rsidR="00BE59A3">
                        <w:rPr>
                          <w:sz w:val="24"/>
                          <w:szCs w:val="24"/>
                        </w:rPr>
                        <w:t>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2FC231" wp14:editId="42FD4AFA">
                <wp:simplePos x="0" y="0"/>
                <wp:positionH relativeFrom="page">
                  <wp:posOffset>5238115</wp:posOffset>
                </wp:positionH>
                <wp:positionV relativeFrom="page">
                  <wp:posOffset>1867535</wp:posOffset>
                </wp:positionV>
                <wp:extent cx="993140" cy="179705"/>
                <wp:effectExtent l="0" t="0" r="0" b="0"/>
                <wp:wrapNone/>
                <wp:docPr id="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878AE3" w14:textId="278D0739" w:rsidR="00975170" w:rsidRPr="00512D15" w:rsidRDefault="00BE59A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97</w:t>
                            </w:r>
                            <w:r w:rsidR="00D13AAB">
                              <w:rPr>
                                <w:sz w:val="24"/>
                                <w:szCs w:val="24"/>
                              </w:rPr>
                              <w:t>/01-4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FC231"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    <v:textbox inset="0,0,0,0">
                  <w:txbxContent>
                    <w:p w14:paraId="08878AE3" w14:textId="278D0739" w:rsidR="00975170" w:rsidRPr="00512D15" w:rsidRDefault="00BE59A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97</w:t>
                      </w:r>
                      <w:r w:rsidR="00D13AAB">
                        <w:rPr>
                          <w:sz w:val="24"/>
                          <w:szCs w:val="24"/>
                        </w:rPr>
                        <w:t>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D861C0E" w14:textId="77777777" w:rsidR="000D75F1" w:rsidRDefault="000D75F1" w:rsidP="00DE4F23">
      <w:pPr>
        <w:pStyle w:val="a7"/>
        <w:spacing w:line="360" w:lineRule="auto"/>
        <w:ind w:firstLine="0"/>
        <w:jc w:val="center"/>
      </w:pPr>
    </w:p>
    <w:p w14:paraId="5CEF2A2A" w14:textId="77777777" w:rsidR="00255B6B" w:rsidRDefault="00255B6B" w:rsidP="00DE4F23">
      <w:pPr>
        <w:pStyle w:val="a7"/>
        <w:spacing w:line="360" w:lineRule="auto"/>
        <w:ind w:firstLine="0"/>
        <w:jc w:val="center"/>
      </w:pPr>
    </w:p>
    <w:p w14:paraId="5E31685E" w14:textId="77777777" w:rsidR="000D75F1" w:rsidRDefault="000D75F1" w:rsidP="00DE4F23">
      <w:pPr>
        <w:pStyle w:val="a7"/>
        <w:spacing w:line="360" w:lineRule="auto"/>
        <w:ind w:firstLine="709"/>
      </w:pPr>
    </w:p>
    <w:p w14:paraId="6708F70F" w14:textId="77777777" w:rsidR="00D13AAB" w:rsidRPr="006668A3" w:rsidRDefault="00D13AAB" w:rsidP="00D13AAB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6668A3">
        <w:rPr>
          <w:szCs w:val="28"/>
        </w:rPr>
        <w:t xml:space="preserve">В соответствии с п. «е» ч. 11 ст. 11, ч. 12 ст. 12 </w:t>
      </w:r>
      <w:r w:rsidRPr="006668A3">
        <w:t>Закона Пермского края «О территориальных избирательных комиссиях Пермского края»,</w:t>
      </w:r>
    </w:p>
    <w:p w14:paraId="5DFAECDD" w14:textId="77777777" w:rsidR="00D13AAB" w:rsidRPr="006668A3" w:rsidRDefault="00D13AAB" w:rsidP="00D13AAB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14:paraId="7E5DC222" w14:textId="77777777" w:rsidR="00D13AAB" w:rsidRPr="006668A3" w:rsidRDefault="00D13AAB" w:rsidP="00D13AAB">
      <w:pPr>
        <w:tabs>
          <w:tab w:val="left" w:pos="2775"/>
        </w:tabs>
        <w:spacing w:line="288" w:lineRule="auto"/>
        <w:jc w:val="center"/>
      </w:pPr>
      <w:r w:rsidRPr="006668A3">
        <w:t>Комиссия  Р Е Ш А Е Т:</w:t>
      </w:r>
    </w:p>
    <w:p w14:paraId="6DED891C" w14:textId="77777777" w:rsidR="00D13AAB" w:rsidRPr="006668A3" w:rsidRDefault="00D13AAB" w:rsidP="00D13AAB">
      <w:pPr>
        <w:tabs>
          <w:tab w:val="left" w:pos="2775"/>
        </w:tabs>
        <w:spacing w:line="288" w:lineRule="auto"/>
        <w:jc w:val="center"/>
      </w:pPr>
    </w:p>
    <w:p w14:paraId="4CB1F3A1" w14:textId="014B1DD0" w:rsidR="00D13AAB" w:rsidRDefault="00D13AAB" w:rsidP="00D13AAB">
      <w:pPr>
        <w:pStyle w:val="2"/>
        <w:numPr>
          <w:ilvl w:val="0"/>
          <w:numId w:val="1"/>
        </w:numPr>
        <w:spacing w:after="0" w:line="240" w:lineRule="auto"/>
        <w:ind w:left="0" w:firstLine="709"/>
        <w:jc w:val="both"/>
        <w:rPr>
          <w:szCs w:val="28"/>
        </w:rPr>
      </w:pPr>
      <w:r w:rsidRPr="006668A3">
        <w:rPr>
          <w:szCs w:val="28"/>
        </w:rPr>
        <w:t xml:space="preserve">Утвердить </w:t>
      </w:r>
      <w:r>
        <w:rPr>
          <w:szCs w:val="28"/>
        </w:rPr>
        <w:t>отчет</w:t>
      </w:r>
      <w:r w:rsidRPr="00527EF4">
        <w:rPr>
          <w:szCs w:val="28"/>
        </w:rPr>
        <w:t xml:space="preserve"> о выполнении плана работы территориальной избирательной комиссии Суксунского </w:t>
      </w:r>
      <w:r w:rsidR="00D55838">
        <w:rPr>
          <w:szCs w:val="28"/>
        </w:rPr>
        <w:t>муниципального</w:t>
      </w:r>
      <w:r w:rsidRPr="00527EF4">
        <w:rPr>
          <w:szCs w:val="28"/>
        </w:rPr>
        <w:t xml:space="preserve"> округа </w:t>
      </w:r>
      <w:r w:rsidRPr="00692999">
        <w:rPr>
          <w:szCs w:val="28"/>
        </w:rPr>
        <w:t xml:space="preserve">за </w:t>
      </w:r>
      <w:r w:rsidR="00D55838">
        <w:rPr>
          <w:bCs/>
          <w:szCs w:val="28"/>
        </w:rPr>
        <w:t>январь</w:t>
      </w:r>
      <w:r w:rsidRPr="0042531D">
        <w:rPr>
          <w:bCs/>
          <w:szCs w:val="28"/>
        </w:rPr>
        <w:t xml:space="preserve"> </w:t>
      </w:r>
      <w:r w:rsidRPr="00692999">
        <w:rPr>
          <w:szCs w:val="28"/>
        </w:rPr>
        <w:t>202</w:t>
      </w:r>
      <w:r w:rsidR="00BE59A3">
        <w:rPr>
          <w:szCs w:val="28"/>
        </w:rPr>
        <w:t>6</w:t>
      </w:r>
      <w:r w:rsidRPr="00692999">
        <w:rPr>
          <w:szCs w:val="28"/>
        </w:rPr>
        <w:t xml:space="preserve"> года </w:t>
      </w:r>
      <w:r w:rsidRPr="006668A3">
        <w:rPr>
          <w:szCs w:val="28"/>
        </w:rPr>
        <w:t>согласно приложению.</w:t>
      </w:r>
    </w:p>
    <w:p w14:paraId="61DC3616" w14:textId="2FDCC211" w:rsidR="00D13AAB" w:rsidRPr="006668A3" w:rsidRDefault="00D13AAB" w:rsidP="00D13AAB">
      <w:pPr>
        <w:pStyle w:val="2"/>
        <w:numPr>
          <w:ilvl w:val="0"/>
          <w:numId w:val="1"/>
        </w:numPr>
        <w:spacing w:after="0" w:line="240" w:lineRule="auto"/>
        <w:ind w:left="0" w:firstLine="709"/>
        <w:jc w:val="both"/>
        <w:rPr>
          <w:szCs w:val="28"/>
        </w:rPr>
      </w:pPr>
      <w:r w:rsidRPr="00BF1609">
        <w:rPr>
          <w:bCs/>
        </w:rPr>
        <w:t xml:space="preserve">Разместить настоящее решение на официальном сайте территориальной избирательной комиссии Суксунского </w:t>
      </w:r>
      <w:r w:rsidR="00D55838">
        <w:rPr>
          <w:bCs/>
        </w:rPr>
        <w:t>муниципального</w:t>
      </w:r>
      <w:r w:rsidRPr="00BF1609">
        <w:rPr>
          <w:bCs/>
        </w:rPr>
        <w:t xml:space="preserve"> </w:t>
      </w:r>
      <w:r>
        <w:rPr>
          <w:bCs/>
        </w:rPr>
        <w:t>округа</w:t>
      </w:r>
      <w:r w:rsidRPr="00BF1609">
        <w:rPr>
          <w:bCs/>
        </w:rPr>
        <w:t xml:space="preserve"> в информационно-телекоммуникационной сети «Интернет»</w:t>
      </w:r>
      <w:r>
        <w:rPr>
          <w:bCs/>
        </w:rPr>
        <w:t xml:space="preserve"> </w:t>
      </w:r>
      <w:hyperlink r:id="rId7" w:history="1">
        <w:r w:rsidRPr="000A68C3">
          <w:rPr>
            <w:rStyle w:val="af5"/>
            <w:bCs/>
          </w:rPr>
          <w:t>http://59t037.permkrai.ru/</w:t>
        </w:r>
      </w:hyperlink>
    </w:p>
    <w:p w14:paraId="5813D896" w14:textId="0421849B" w:rsidR="00D13AAB" w:rsidRPr="006668A3" w:rsidRDefault="00D13AAB" w:rsidP="00D13AAB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6668A3">
        <w:rPr>
          <w:szCs w:val="28"/>
        </w:rPr>
        <w:t>.</w:t>
      </w:r>
      <w:r w:rsidRPr="006668A3">
        <w:rPr>
          <w:szCs w:val="28"/>
        </w:rPr>
        <w:tab/>
        <w:t xml:space="preserve">Контроль исполнения настоящего </w:t>
      </w:r>
      <w:r>
        <w:rPr>
          <w:szCs w:val="28"/>
        </w:rPr>
        <w:t>р</w:t>
      </w:r>
      <w:r w:rsidRPr="006668A3">
        <w:rPr>
          <w:szCs w:val="28"/>
        </w:rPr>
        <w:t xml:space="preserve">ешения возложить на </w:t>
      </w:r>
      <w:r>
        <w:rPr>
          <w:szCs w:val="28"/>
        </w:rPr>
        <w:t>П.Н. Павлову</w:t>
      </w:r>
      <w:r w:rsidRPr="006668A3">
        <w:rPr>
          <w:szCs w:val="28"/>
        </w:rPr>
        <w:t xml:space="preserve"> - председателя </w:t>
      </w:r>
      <w:r w:rsidRPr="006668A3">
        <w:rPr>
          <w:color w:val="000000"/>
          <w:szCs w:val="28"/>
        </w:rPr>
        <w:t>территориальной</w:t>
      </w:r>
      <w:r>
        <w:rPr>
          <w:color w:val="000000"/>
          <w:szCs w:val="28"/>
        </w:rPr>
        <w:t xml:space="preserve"> избирательной комиссии С</w:t>
      </w:r>
      <w:r w:rsidRPr="006668A3">
        <w:rPr>
          <w:color w:val="000000"/>
          <w:szCs w:val="28"/>
        </w:rPr>
        <w:t xml:space="preserve">уксунского </w:t>
      </w:r>
      <w:r w:rsidR="00D55838">
        <w:rPr>
          <w:color w:val="000000"/>
          <w:szCs w:val="28"/>
        </w:rPr>
        <w:t>муниципального</w:t>
      </w:r>
      <w:r>
        <w:rPr>
          <w:color w:val="000000"/>
          <w:szCs w:val="28"/>
        </w:rPr>
        <w:t xml:space="preserve"> округа</w:t>
      </w:r>
      <w:r w:rsidRPr="006668A3">
        <w:rPr>
          <w:color w:val="000000"/>
          <w:szCs w:val="28"/>
        </w:rPr>
        <w:t>.</w:t>
      </w:r>
    </w:p>
    <w:p w14:paraId="287DD98F" w14:textId="77777777" w:rsidR="00D125D0" w:rsidRDefault="00D125D0" w:rsidP="00DE4F23">
      <w:pPr>
        <w:pStyle w:val="a7"/>
        <w:spacing w:line="360" w:lineRule="auto"/>
        <w:ind w:firstLine="0"/>
      </w:pPr>
    </w:p>
    <w:p w14:paraId="7F0FFCA4" w14:textId="77777777" w:rsidR="00D125D0" w:rsidRDefault="00D125D0" w:rsidP="00DE4F23">
      <w:pPr>
        <w:pStyle w:val="a7"/>
        <w:spacing w:line="360" w:lineRule="auto"/>
        <w:ind w:firstLine="0"/>
      </w:pPr>
    </w:p>
    <w:p w14:paraId="235C1A8A" w14:textId="77777777" w:rsidR="00D125D0" w:rsidRDefault="00D125D0" w:rsidP="00DE4F23">
      <w:pPr>
        <w:pStyle w:val="a7"/>
        <w:spacing w:line="360" w:lineRule="auto"/>
        <w:ind w:firstLine="0"/>
      </w:pPr>
    </w:p>
    <w:p w14:paraId="1F72D675" w14:textId="77777777" w:rsidR="00385F5E" w:rsidRPr="00385F5E" w:rsidRDefault="00385F5E" w:rsidP="00DE4F23">
      <w:pPr>
        <w:pStyle w:val="a7"/>
        <w:spacing w:line="360" w:lineRule="auto"/>
        <w:ind w:firstLine="0"/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14:paraId="5FA5255A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139A146F" w14:textId="77777777"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190E9635" w14:textId="5510194B" w:rsidR="00525A05" w:rsidRDefault="00D13AAB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911625" w14:paraId="0F18F85A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5D96CD14" w14:textId="77777777" w:rsidR="00911625" w:rsidRDefault="00911625">
            <w:pPr>
              <w:pStyle w:val="a7"/>
              <w:ind w:firstLine="0"/>
            </w:pP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7D465ADE" w14:textId="77777777" w:rsidR="00911625" w:rsidRDefault="00911625">
            <w:pPr>
              <w:pStyle w:val="a7"/>
              <w:ind w:firstLine="0"/>
              <w:jc w:val="right"/>
            </w:pPr>
          </w:p>
        </w:tc>
      </w:tr>
      <w:tr w:rsidR="00911625" w14:paraId="006F0BCF" w14:textId="77777777" w:rsidTr="00254CB7">
        <w:trPr>
          <w:jc w:val="center"/>
        </w:trPr>
        <w:tc>
          <w:tcPr>
            <w:tcW w:w="5495" w:type="dxa"/>
            <w:tcMar>
              <w:left w:w="0" w:type="dxa"/>
              <w:right w:w="0" w:type="dxa"/>
            </w:tcMar>
          </w:tcPr>
          <w:p w14:paraId="4BFC585B" w14:textId="77777777" w:rsidR="00911625" w:rsidRDefault="00E843B9" w:rsidP="00E843B9">
            <w:pPr>
              <w:pStyle w:val="a7"/>
              <w:ind w:firstLine="0"/>
            </w:pPr>
            <w:r>
              <w:t>Секретарь</w:t>
            </w:r>
            <w:r w:rsidR="00FD0E8F">
              <w:t xml:space="preserve"> комиссии</w:t>
            </w:r>
          </w:p>
        </w:tc>
        <w:tc>
          <w:tcPr>
            <w:tcW w:w="4144" w:type="dxa"/>
            <w:tcMar>
              <w:left w:w="0" w:type="dxa"/>
              <w:right w:w="0" w:type="dxa"/>
            </w:tcMar>
          </w:tcPr>
          <w:p w14:paraId="2AD675B9" w14:textId="7EF262E2" w:rsidR="00911625" w:rsidRDefault="00D13AAB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3F24B042" w14:textId="77777777" w:rsidR="00525A05" w:rsidRPr="003012C6" w:rsidRDefault="00525A05">
      <w:pPr>
        <w:pStyle w:val="a7"/>
        <w:ind w:firstLine="0"/>
      </w:pPr>
    </w:p>
    <w:sectPr w:rsidR="00525A05" w:rsidRPr="003012C6" w:rsidSect="00254C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BA965" w14:textId="77777777" w:rsidR="00C81F57" w:rsidRDefault="00C81F57">
      <w:r>
        <w:separator/>
      </w:r>
    </w:p>
  </w:endnote>
  <w:endnote w:type="continuationSeparator" w:id="0">
    <w:p w14:paraId="3264CF7D" w14:textId="77777777" w:rsidR="00C81F57" w:rsidRDefault="00C81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8F42B" w14:textId="77777777" w:rsidR="00975170" w:rsidRDefault="006D7F33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14:paraId="21ABD889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D1BFA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2A26D" w14:textId="77777777" w:rsidR="00C81F57" w:rsidRDefault="00C81F57">
      <w:r>
        <w:separator/>
      </w:r>
    </w:p>
  </w:footnote>
  <w:footnote w:type="continuationSeparator" w:id="0">
    <w:p w14:paraId="6AC30F40" w14:textId="77777777" w:rsidR="00C81F57" w:rsidRDefault="00C81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3B548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14:paraId="355E685E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3B92C" w14:textId="77777777" w:rsidR="00975170" w:rsidRDefault="006D7F33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396177">
      <w:rPr>
        <w:noProof/>
      </w:rPr>
      <w:t>2</w:t>
    </w:r>
    <w:r>
      <w:fldChar w:fldCharType="end"/>
    </w:r>
  </w:p>
  <w:p w14:paraId="668385B5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14:paraId="7B5B53DF" w14:textId="7777777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1889D920" w14:textId="77777777"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14:paraId="6F613193" w14:textId="7777777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9AD9B80" w14:textId="78BF720A" w:rsidR="00A354F7" w:rsidRPr="00503550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СУКСУНСКОГО </w:t>
          </w:r>
          <w:r w:rsidR="00D55838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14:paraId="143389B2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18361F73" w14:textId="77777777" w:rsidR="00A354F7" w:rsidRPr="0076064B" w:rsidRDefault="0059586C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14:paraId="6E4445F7" w14:textId="7777777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7EB7DA72" w14:textId="77777777"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14:paraId="116390AB" w14:textId="7777777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4C3D0CFD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D283447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A6A76FC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14:paraId="197FCC52" w14:textId="7777777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33B1B1E9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4302FD8E" w14:textId="77777777"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64C5F61E" w14:textId="77777777"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14:paraId="3C3EB0C8" w14:textId="7777777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6CE1D16" w14:textId="77777777" w:rsidR="00A354F7" w:rsidRDefault="00EF2F6A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п. Суксун</w:t>
          </w:r>
        </w:p>
      </w:tc>
    </w:tr>
    <w:tr w:rsidR="00A354F7" w:rsidRPr="00FA51BE" w14:paraId="4179A6FF" w14:textId="77777777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4C10AFB0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3730D445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674C3308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714E9D2F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6FF107C3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0CC3AF11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4A1FCFF4" w14:textId="77777777"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730858EE" w14:textId="77777777" w:rsidR="00DE4F23" w:rsidRDefault="00DE4F2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A1B98"/>
    <w:multiLevelType w:val="hybridMultilevel"/>
    <w:tmpl w:val="BB08965E"/>
    <w:lvl w:ilvl="0" w:tplc="F20425B4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20807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F23"/>
    <w:rsid w:val="000137D7"/>
    <w:rsid w:val="00035ABC"/>
    <w:rsid w:val="00051066"/>
    <w:rsid w:val="00085DCE"/>
    <w:rsid w:val="000B4A0E"/>
    <w:rsid w:val="000D75F1"/>
    <w:rsid w:val="001243E3"/>
    <w:rsid w:val="0012503C"/>
    <w:rsid w:val="00125315"/>
    <w:rsid w:val="0017083F"/>
    <w:rsid w:val="00170D09"/>
    <w:rsid w:val="00205244"/>
    <w:rsid w:val="0021074E"/>
    <w:rsid w:val="002112BC"/>
    <w:rsid w:val="00232907"/>
    <w:rsid w:val="00236AEA"/>
    <w:rsid w:val="00254CB7"/>
    <w:rsid w:val="00255B6B"/>
    <w:rsid w:val="0029672B"/>
    <w:rsid w:val="002C2A72"/>
    <w:rsid w:val="003012C6"/>
    <w:rsid w:val="00303589"/>
    <w:rsid w:val="00331EFD"/>
    <w:rsid w:val="0035709B"/>
    <w:rsid w:val="00380407"/>
    <w:rsid w:val="00382EC6"/>
    <w:rsid w:val="00385F5E"/>
    <w:rsid w:val="00396177"/>
    <w:rsid w:val="003B0AC5"/>
    <w:rsid w:val="003E7736"/>
    <w:rsid w:val="00481314"/>
    <w:rsid w:val="004B052C"/>
    <w:rsid w:val="004B5F3E"/>
    <w:rsid w:val="004C1BC7"/>
    <w:rsid w:val="004E0428"/>
    <w:rsid w:val="00512D15"/>
    <w:rsid w:val="00525A05"/>
    <w:rsid w:val="005522B1"/>
    <w:rsid w:val="00586421"/>
    <w:rsid w:val="0058674F"/>
    <w:rsid w:val="0059586C"/>
    <w:rsid w:val="006304A1"/>
    <w:rsid w:val="00695EF5"/>
    <w:rsid w:val="00696C01"/>
    <w:rsid w:val="00697FD5"/>
    <w:rsid w:val="006A2C0F"/>
    <w:rsid w:val="006C04CD"/>
    <w:rsid w:val="006D7F33"/>
    <w:rsid w:val="006F01F2"/>
    <w:rsid w:val="00743020"/>
    <w:rsid w:val="00756AB6"/>
    <w:rsid w:val="00761140"/>
    <w:rsid w:val="0076141F"/>
    <w:rsid w:val="00767633"/>
    <w:rsid w:val="00813760"/>
    <w:rsid w:val="008159C7"/>
    <w:rsid w:val="00856384"/>
    <w:rsid w:val="00873008"/>
    <w:rsid w:val="008858AC"/>
    <w:rsid w:val="00887EF5"/>
    <w:rsid w:val="00911625"/>
    <w:rsid w:val="00975170"/>
    <w:rsid w:val="0099460C"/>
    <w:rsid w:val="009C1E3A"/>
    <w:rsid w:val="00A17511"/>
    <w:rsid w:val="00A354F7"/>
    <w:rsid w:val="00A45148"/>
    <w:rsid w:val="00A67D26"/>
    <w:rsid w:val="00A777DB"/>
    <w:rsid w:val="00B06EF1"/>
    <w:rsid w:val="00B1160A"/>
    <w:rsid w:val="00B11B42"/>
    <w:rsid w:val="00B237E4"/>
    <w:rsid w:val="00B51542"/>
    <w:rsid w:val="00B74E6A"/>
    <w:rsid w:val="00BA7FB1"/>
    <w:rsid w:val="00BB4BEE"/>
    <w:rsid w:val="00BE59A3"/>
    <w:rsid w:val="00BE682A"/>
    <w:rsid w:val="00C024E7"/>
    <w:rsid w:val="00C11D9E"/>
    <w:rsid w:val="00C81F57"/>
    <w:rsid w:val="00C95C36"/>
    <w:rsid w:val="00CB3840"/>
    <w:rsid w:val="00CC2B8D"/>
    <w:rsid w:val="00CC46BF"/>
    <w:rsid w:val="00D125D0"/>
    <w:rsid w:val="00D13AAB"/>
    <w:rsid w:val="00D55838"/>
    <w:rsid w:val="00D715AA"/>
    <w:rsid w:val="00D81BB7"/>
    <w:rsid w:val="00DE48F3"/>
    <w:rsid w:val="00DE4F23"/>
    <w:rsid w:val="00DE66A8"/>
    <w:rsid w:val="00DF45D4"/>
    <w:rsid w:val="00E11D12"/>
    <w:rsid w:val="00E71EEE"/>
    <w:rsid w:val="00E843B9"/>
    <w:rsid w:val="00EC134D"/>
    <w:rsid w:val="00EF2F6A"/>
    <w:rsid w:val="00EF7319"/>
    <w:rsid w:val="00F3437B"/>
    <w:rsid w:val="00F8420C"/>
    <w:rsid w:val="00FD0E8F"/>
    <w:rsid w:val="00FF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4EE005"/>
  <w15:docId w15:val="{D9DD4E8D-9EA4-4ADD-846B-C22699A5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68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E682A"/>
    <w:pPr>
      <w:suppressAutoHyphens/>
      <w:spacing w:line="240" w:lineRule="exact"/>
    </w:pPr>
  </w:style>
  <w:style w:type="paragraph" w:styleId="a4">
    <w:name w:val="header"/>
    <w:basedOn w:val="a"/>
    <w:link w:val="a5"/>
    <w:rsid w:val="00BE682A"/>
    <w:pPr>
      <w:jc w:val="center"/>
    </w:pPr>
  </w:style>
  <w:style w:type="paragraph" w:customStyle="1" w:styleId="a6">
    <w:name w:val="Заголовок к тексту"/>
    <w:basedOn w:val="a"/>
    <w:next w:val="a7"/>
    <w:rsid w:val="00BE682A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BE682A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BE682A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BE682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BE682A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BE682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BE682A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BE682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BE682A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BE682A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BE682A"/>
    <w:pPr>
      <w:ind w:left="4252"/>
    </w:pPr>
  </w:style>
  <w:style w:type="character" w:styleId="af2">
    <w:name w:val="page number"/>
    <w:basedOn w:val="a0"/>
    <w:rsid w:val="00BE682A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D13AA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13AAB"/>
    <w:rPr>
      <w:sz w:val="28"/>
    </w:rPr>
  </w:style>
  <w:style w:type="character" w:styleId="af5">
    <w:name w:val="Hyperlink"/>
    <w:uiPriority w:val="99"/>
    <w:unhideWhenUsed/>
    <w:rsid w:val="00D13AA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59t037.permkrai.r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5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7</cp:revision>
  <cp:lastPrinted>2021-02-26T06:07:00Z</cp:lastPrinted>
  <dcterms:created xsi:type="dcterms:W3CDTF">2024-12-24T04:42:00Z</dcterms:created>
  <dcterms:modified xsi:type="dcterms:W3CDTF">2026-03-16T10:29:00Z</dcterms:modified>
</cp:coreProperties>
</file>