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9B6A" w14:textId="0AD43DFD" w:rsidR="00385F5E" w:rsidRPr="00697FD5" w:rsidRDefault="004B5F3E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AA652" wp14:editId="15D0D92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51447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ACE0" w14:textId="233B17FC" w:rsidR="00A354F7" w:rsidRPr="00A354F7" w:rsidRDefault="002C0B6D" w:rsidP="002C0B6D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C0B6D">
                              <w:rPr>
                                <w:b/>
                                <w:szCs w:val="28"/>
                              </w:rPr>
                              <w:t>О плане по развитию правовой и</w:t>
                            </w:r>
                            <w:r w:rsidR="00737B1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>электоральной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>культуры участников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>избирательного процесса на 202</w:t>
                            </w:r>
                            <w:r w:rsidR="000D3B08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 xml:space="preserve"> год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>территориальной избирательной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 xml:space="preserve">комиссии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Суксунского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муниципального </w:t>
                            </w:r>
                            <w:r w:rsidRPr="002C0B6D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AA65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" filled="f" stroked="f">
                <v:textbox inset="0,0,0,0">
                  <w:txbxContent>
                    <w:p w14:paraId="44D9ACE0" w14:textId="233B17FC" w:rsidR="00A354F7" w:rsidRPr="00A354F7" w:rsidRDefault="002C0B6D" w:rsidP="002C0B6D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2C0B6D">
                        <w:rPr>
                          <w:b/>
                          <w:szCs w:val="28"/>
                        </w:rPr>
                        <w:t>О плане по развитию правовой и</w:t>
                      </w:r>
                      <w:r w:rsidR="00737B1D">
                        <w:rPr>
                          <w:b/>
                          <w:szCs w:val="28"/>
                        </w:rPr>
                        <w:t xml:space="preserve"> </w:t>
                      </w:r>
                      <w:r w:rsidRPr="002C0B6D">
                        <w:rPr>
                          <w:b/>
                          <w:szCs w:val="28"/>
                        </w:rPr>
                        <w:t>электоральной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C0B6D">
                        <w:rPr>
                          <w:b/>
                          <w:szCs w:val="28"/>
                        </w:rPr>
                        <w:t>культуры участников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C0B6D">
                        <w:rPr>
                          <w:b/>
                          <w:szCs w:val="28"/>
                        </w:rPr>
                        <w:t>избирательного процесса на 202</w:t>
                      </w:r>
                      <w:r w:rsidR="000D3B08">
                        <w:rPr>
                          <w:b/>
                          <w:szCs w:val="28"/>
                        </w:rPr>
                        <w:t>6</w:t>
                      </w:r>
                      <w:r w:rsidRPr="002C0B6D">
                        <w:rPr>
                          <w:b/>
                          <w:szCs w:val="28"/>
                        </w:rPr>
                        <w:t xml:space="preserve"> год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C0B6D">
                        <w:rPr>
                          <w:b/>
                          <w:szCs w:val="28"/>
                        </w:rPr>
                        <w:t>территориальной избирательной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C0B6D">
                        <w:rPr>
                          <w:b/>
                          <w:szCs w:val="28"/>
                        </w:rPr>
                        <w:t xml:space="preserve">комиссии </w:t>
                      </w:r>
                      <w:r>
                        <w:rPr>
                          <w:b/>
                          <w:szCs w:val="28"/>
                        </w:rPr>
                        <w:t>Суксунского</w:t>
                      </w:r>
                      <w:r w:rsidRPr="002C0B6D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муниципального </w:t>
                      </w:r>
                      <w:r w:rsidRPr="002C0B6D">
                        <w:rPr>
                          <w:b/>
                          <w:szCs w:val="28"/>
                        </w:rPr>
                        <w:t>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B94FE" wp14:editId="3EDAE8F8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971A" w14:textId="0D6E86A8" w:rsidR="00975170" w:rsidRPr="00512D15" w:rsidRDefault="009861D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29.01.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202</w:t>
                            </w:r>
                            <w:r w:rsidR="000D3B0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B94FE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33F971A" w14:textId="0D6E86A8" w:rsidR="00975170" w:rsidRPr="00512D15" w:rsidRDefault="009861D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29.01.</w:t>
                      </w:r>
                      <w:r w:rsidR="00D13AAB">
                        <w:rPr>
                          <w:sz w:val="24"/>
                          <w:szCs w:val="24"/>
                        </w:rPr>
                        <w:t>202</w:t>
                      </w:r>
                      <w:r w:rsidR="000D3B0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FC231" wp14:editId="42FD4AF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78AE3" w14:textId="08C667A1" w:rsidR="00975170" w:rsidRPr="00512D15" w:rsidRDefault="000D3B0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97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C0B6D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FC23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8878AE3" w14:textId="08C667A1" w:rsidR="00975170" w:rsidRPr="00512D15" w:rsidRDefault="000D3B0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97</w:t>
                      </w:r>
                      <w:r w:rsidR="00D13AAB">
                        <w:rPr>
                          <w:sz w:val="24"/>
                          <w:szCs w:val="24"/>
                        </w:rPr>
                        <w:t>/0</w:t>
                      </w:r>
                      <w:r w:rsidR="002C0B6D">
                        <w:rPr>
                          <w:sz w:val="24"/>
                          <w:szCs w:val="24"/>
                        </w:rPr>
                        <w:t>3</w:t>
                      </w:r>
                      <w:r w:rsidR="00D13AAB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861C0E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5CEF2A2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E31685E" w14:textId="77777777" w:rsidR="000D75F1" w:rsidRDefault="000D75F1" w:rsidP="00DE4F23">
      <w:pPr>
        <w:pStyle w:val="a7"/>
        <w:spacing w:line="360" w:lineRule="auto"/>
        <w:ind w:firstLine="709"/>
      </w:pPr>
    </w:p>
    <w:p w14:paraId="6285BA79" w14:textId="77777777" w:rsidR="002C0B6D" w:rsidRDefault="002C0B6D" w:rsidP="005E466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BB768FE" w14:textId="77777777" w:rsidR="002C0B6D" w:rsidRDefault="002C0B6D" w:rsidP="005E466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F842E9F" w14:textId="5514A84E" w:rsidR="005E4668" w:rsidRPr="006668A3" w:rsidRDefault="005E4668" w:rsidP="000D3B0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 w:rsidRPr="006668A3">
        <w:rPr>
          <w:szCs w:val="28"/>
        </w:rPr>
        <w:t xml:space="preserve">В соответствии с ч. 12 ст. 12 </w:t>
      </w:r>
      <w:r w:rsidRPr="006668A3">
        <w:t>Закона Пермского края «О территориальных избирательных комиссиях Пермского края»,</w:t>
      </w:r>
      <w:r w:rsidR="002C0B6D" w:rsidRPr="002C0B6D">
        <w:t xml:space="preserve"> </w:t>
      </w:r>
      <w:r w:rsidR="002C0B6D">
        <w:t>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</w:t>
      </w:r>
    </w:p>
    <w:p w14:paraId="3CFD7655" w14:textId="77777777" w:rsidR="005E4668" w:rsidRPr="006668A3" w:rsidRDefault="005E4668" w:rsidP="005E466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62B17C5C" w14:textId="77777777" w:rsidR="005E4668" w:rsidRPr="006668A3" w:rsidRDefault="005E4668" w:rsidP="005E4668">
      <w:pPr>
        <w:tabs>
          <w:tab w:val="left" w:pos="2775"/>
        </w:tabs>
        <w:spacing w:line="288" w:lineRule="auto"/>
        <w:jc w:val="center"/>
      </w:pPr>
      <w:r w:rsidRPr="006668A3">
        <w:t>Комиссия  Р Е Ш А Е Т:</w:t>
      </w:r>
    </w:p>
    <w:p w14:paraId="4DFCBB53" w14:textId="77777777" w:rsidR="005E4668" w:rsidRPr="006668A3" w:rsidRDefault="005E4668" w:rsidP="005E4668">
      <w:pPr>
        <w:tabs>
          <w:tab w:val="left" w:pos="2775"/>
        </w:tabs>
        <w:spacing w:line="288" w:lineRule="auto"/>
        <w:jc w:val="center"/>
      </w:pPr>
    </w:p>
    <w:p w14:paraId="73AB3A30" w14:textId="0717995C" w:rsidR="005E4668" w:rsidRDefault="005E4668" w:rsidP="005E4668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6668A3">
        <w:rPr>
          <w:szCs w:val="28"/>
        </w:rPr>
        <w:t>Утвердить План</w:t>
      </w:r>
      <w:r w:rsidR="002C0B6D">
        <w:rPr>
          <w:szCs w:val="28"/>
        </w:rPr>
        <w:t xml:space="preserve"> по развитию правовой и электоральной культуры участников избирательного процесса</w:t>
      </w:r>
      <w:r w:rsidRPr="006668A3">
        <w:rPr>
          <w:szCs w:val="28"/>
        </w:rPr>
        <w:t xml:space="preserve"> </w:t>
      </w:r>
      <w:r w:rsidR="002C0B6D">
        <w:rPr>
          <w:szCs w:val="28"/>
        </w:rPr>
        <w:t>на 202</w:t>
      </w:r>
      <w:r w:rsidR="000D3B08">
        <w:rPr>
          <w:szCs w:val="28"/>
        </w:rPr>
        <w:t>6</w:t>
      </w:r>
      <w:r w:rsidR="002C0B6D">
        <w:rPr>
          <w:szCs w:val="28"/>
        </w:rPr>
        <w:t xml:space="preserve"> год</w:t>
      </w:r>
      <w:r w:rsidRPr="006668A3">
        <w:rPr>
          <w:szCs w:val="28"/>
        </w:rPr>
        <w:t xml:space="preserve"> территориальной избирательной комиссии </w:t>
      </w:r>
      <w:r w:rsidRPr="00610847">
        <w:rPr>
          <w:szCs w:val="28"/>
        </w:rPr>
        <w:t xml:space="preserve">Суксунского </w:t>
      </w:r>
      <w:r w:rsidR="009861D7">
        <w:rPr>
          <w:szCs w:val="28"/>
        </w:rPr>
        <w:t>муниципального</w:t>
      </w:r>
      <w:r w:rsidRPr="00610847">
        <w:rPr>
          <w:szCs w:val="28"/>
        </w:rPr>
        <w:t xml:space="preserve"> округа </w:t>
      </w:r>
      <w:r w:rsidRPr="006668A3">
        <w:rPr>
          <w:szCs w:val="28"/>
        </w:rPr>
        <w:t>согласно приложению.</w:t>
      </w:r>
    </w:p>
    <w:p w14:paraId="0AE437E1" w14:textId="742B708A" w:rsidR="005E4668" w:rsidRPr="006668A3" w:rsidRDefault="005E4668" w:rsidP="005E4668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9861D7"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 xml:space="preserve"> </w:t>
      </w:r>
      <w:hyperlink r:id="rId7" w:history="1">
        <w:r w:rsidRPr="000A68C3">
          <w:rPr>
            <w:rStyle w:val="af5"/>
            <w:bCs/>
          </w:rPr>
          <w:t>http://59t037.permkrai.ru/</w:t>
        </w:r>
      </w:hyperlink>
    </w:p>
    <w:p w14:paraId="704070B4" w14:textId="28B7439D" w:rsidR="005E4668" w:rsidRPr="006668A3" w:rsidRDefault="005E4668" w:rsidP="005E466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668A3">
        <w:rPr>
          <w:szCs w:val="28"/>
        </w:rPr>
        <w:t>.</w:t>
      </w:r>
      <w:r w:rsidRPr="006668A3">
        <w:rPr>
          <w:szCs w:val="28"/>
        </w:rPr>
        <w:tab/>
        <w:t xml:space="preserve">Контроль исполнения настоящего </w:t>
      </w:r>
      <w:r>
        <w:rPr>
          <w:szCs w:val="28"/>
        </w:rPr>
        <w:t>р</w:t>
      </w:r>
      <w:r w:rsidRPr="006668A3">
        <w:rPr>
          <w:szCs w:val="28"/>
        </w:rPr>
        <w:t xml:space="preserve">ешения возложить на председателя </w:t>
      </w:r>
      <w:r w:rsidRPr="006668A3">
        <w:rPr>
          <w:color w:val="000000"/>
          <w:szCs w:val="28"/>
        </w:rPr>
        <w:t>территориальной</w:t>
      </w:r>
      <w:r>
        <w:rPr>
          <w:color w:val="000000"/>
          <w:szCs w:val="28"/>
        </w:rPr>
        <w:t xml:space="preserve"> избирательной комиссии </w:t>
      </w:r>
      <w:r w:rsidRPr="00610847">
        <w:rPr>
          <w:color w:val="000000"/>
          <w:szCs w:val="28"/>
        </w:rPr>
        <w:t xml:space="preserve">Суксунского </w:t>
      </w:r>
      <w:r w:rsidR="009861D7">
        <w:rPr>
          <w:color w:val="000000"/>
          <w:szCs w:val="28"/>
        </w:rPr>
        <w:t>муниципального</w:t>
      </w:r>
      <w:r w:rsidRPr="00610847">
        <w:rPr>
          <w:color w:val="000000"/>
          <w:szCs w:val="28"/>
        </w:rPr>
        <w:t xml:space="preserve"> округа</w:t>
      </w:r>
      <w:r w:rsidR="000D3B08" w:rsidRPr="000D3B08">
        <w:rPr>
          <w:szCs w:val="28"/>
        </w:rPr>
        <w:t xml:space="preserve"> </w:t>
      </w:r>
      <w:r w:rsidR="000D3B08">
        <w:rPr>
          <w:szCs w:val="28"/>
        </w:rPr>
        <w:t>Павлову</w:t>
      </w:r>
      <w:r w:rsidR="000D3B08" w:rsidRPr="000D3B08">
        <w:rPr>
          <w:szCs w:val="28"/>
        </w:rPr>
        <w:t xml:space="preserve"> </w:t>
      </w:r>
      <w:r w:rsidR="000D3B08">
        <w:rPr>
          <w:szCs w:val="28"/>
        </w:rPr>
        <w:t>П.Н.</w:t>
      </w:r>
    </w:p>
    <w:p w14:paraId="235C1A8A" w14:textId="77777777" w:rsidR="00D125D0" w:rsidRDefault="00D125D0" w:rsidP="00DE4F23">
      <w:pPr>
        <w:pStyle w:val="a7"/>
        <w:spacing w:line="360" w:lineRule="auto"/>
        <w:ind w:firstLine="0"/>
      </w:pPr>
    </w:p>
    <w:p w14:paraId="1F72D675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FA525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39A146F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190E9635" w14:textId="5510194B" w:rsidR="00525A05" w:rsidRDefault="00D13AAB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0F18F8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D96CD14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D465ADE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006F0BCF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BFC585B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AD675B9" w14:textId="7EF262E2" w:rsidR="00911625" w:rsidRDefault="00D13AAB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3F24B042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8E2D" w14:textId="77777777" w:rsidR="005E6DED" w:rsidRDefault="005E6DED">
      <w:r>
        <w:separator/>
      </w:r>
    </w:p>
  </w:endnote>
  <w:endnote w:type="continuationSeparator" w:id="0">
    <w:p w14:paraId="474CC7C8" w14:textId="77777777" w:rsidR="005E6DED" w:rsidRDefault="005E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8F42B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21ABD88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1BFA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ECC3" w14:textId="77777777" w:rsidR="005E6DED" w:rsidRDefault="005E6DED">
      <w:r>
        <w:separator/>
      </w:r>
    </w:p>
  </w:footnote>
  <w:footnote w:type="continuationSeparator" w:id="0">
    <w:p w14:paraId="3DB0566A" w14:textId="77777777" w:rsidR="005E6DED" w:rsidRDefault="005E6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B548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55E685E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B92C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668385B5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7B5B53DF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889D920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F613193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9AD9B80" w14:textId="71A78959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9861D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143389B2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8361F73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6E4445F7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EB7DA72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16390AB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C3D0CF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28344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A6A76F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197FCC52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3B1B1E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4302FD8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4C5F61E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3C3EB0C8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6CE1D16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4179A6F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4C10AFB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730D44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74C33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14E9D2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6FF107C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CC3AF1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A1FCF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0858EE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A1B98"/>
    <w:multiLevelType w:val="hybridMultilevel"/>
    <w:tmpl w:val="BB08965E"/>
    <w:lvl w:ilvl="0" w:tplc="F20425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B74F1A"/>
    <w:multiLevelType w:val="hybridMultilevel"/>
    <w:tmpl w:val="F94A25D4"/>
    <w:lvl w:ilvl="0" w:tplc="B800714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0807104">
    <w:abstractNumId w:val="0"/>
  </w:num>
  <w:num w:numId="2" w16cid:durableId="548105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85DCE"/>
    <w:rsid w:val="000B4A0E"/>
    <w:rsid w:val="000D3B08"/>
    <w:rsid w:val="000D75F1"/>
    <w:rsid w:val="00107A32"/>
    <w:rsid w:val="00113CCF"/>
    <w:rsid w:val="001243E3"/>
    <w:rsid w:val="00125315"/>
    <w:rsid w:val="0012628C"/>
    <w:rsid w:val="0017083F"/>
    <w:rsid w:val="00170D09"/>
    <w:rsid w:val="0019513F"/>
    <w:rsid w:val="001E0DD7"/>
    <w:rsid w:val="00205244"/>
    <w:rsid w:val="0021074E"/>
    <w:rsid w:val="002112BC"/>
    <w:rsid w:val="00232907"/>
    <w:rsid w:val="00236AEA"/>
    <w:rsid w:val="00254CB7"/>
    <w:rsid w:val="00255B6B"/>
    <w:rsid w:val="0029672B"/>
    <w:rsid w:val="002C0B6D"/>
    <w:rsid w:val="002C2A72"/>
    <w:rsid w:val="003012C6"/>
    <w:rsid w:val="003017F6"/>
    <w:rsid w:val="00303589"/>
    <w:rsid w:val="00331EFD"/>
    <w:rsid w:val="00380407"/>
    <w:rsid w:val="00382EC6"/>
    <w:rsid w:val="00385F5E"/>
    <w:rsid w:val="00396177"/>
    <w:rsid w:val="003B0AC5"/>
    <w:rsid w:val="003E7736"/>
    <w:rsid w:val="00481314"/>
    <w:rsid w:val="004B052C"/>
    <w:rsid w:val="004B2E0A"/>
    <w:rsid w:val="004B5F3E"/>
    <w:rsid w:val="004C1BC7"/>
    <w:rsid w:val="004E0428"/>
    <w:rsid w:val="00512D15"/>
    <w:rsid w:val="00525A05"/>
    <w:rsid w:val="00535E70"/>
    <w:rsid w:val="005522B1"/>
    <w:rsid w:val="00586421"/>
    <w:rsid w:val="0058674F"/>
    <w:rsid w:val="0059586C"/>
    <w:rsid w:val="005A3F65"/>
    <w:rsid w:val="005E0213"/>
    <w:rsid w:val="005E4668"/>
    <w:rsid w:val="005E6DED"/>
    <w:rsid w:val="006304A1"/>
    <w:rsid w:val="00695EF5"/>
    <w:rsid w:val="00696C01"/>
    <w:rsid w:val="00697FD5"/>
    <w:rsid w:val="006A2C0F"/>
    <w:rsid w:val="006C04CD"/>
    <w:rsid w:val="006D7F33"/>
    <w:rsid w:val="006F01F2"/>
    <w:rsid w:val="006F77BD"/>
    <w:rsid w:val="00737B1D"/>
    <w:rsid w:val="00743020"/>
    <w:rsid w:val="00756AB6"/>
    <w:rsid w:val="00761140"/>
    <w:rsid w:val="00767633"/>
    <w:rsid w:val="007F2212"/>
    <w:rsid w:val="00813760"/>
    <w:rsid w:val="008159C7"/>
    <w:rsid w:val="00856384"/>
    <w:rsid w:val="00873008"/>
    <w:rsid w:val="008858AC"/>
    <w:rsid w:val="00887EF5"/>
    <w:rsid w:val="00911625"/>
    <w:rsid w:val="00975170"/>
    <w:rsid w:val="009861D7"/>
    <w:rsid w:val="0099460C"/>
    <w:rsid w:val="009C1E3A"/>
    <w:rsid w:val="00A17511"/>
    <w:rsid w:val="00A354F7"/>
    <w:rsid w:val="00A45148"/>
    <w:rsid w:val="00A46F9C"/>
    <w:rsid w:val="00A67D26"/>
    <w:rsid w:val="00A777DB"/>
    <w:rsid w:val="00AA3CDA"/>
    <w:rsid w:val="00AF17C3"/>
    <w:rsid w:val="00B06EF1"/>
    <w:rsid w:val="00B1160A"/>
    <w:rsid w:val="00B11B42"/>
    <w:rsid w:val="00B237E4"/>
    <w:rsid w:val="00B51542"/>
    <w:rsid w:val="00B576E3"/>
    <w:rsid w:val="00B74E6A"/>
    <w:rsid w:val="00BA7FB1"/>
    <w:rsid w:val="00BB4BEE"/>
    <w:rsid w:val="00BE682A"/>
    <w:rsid w:val="00C024E7"/>
    <w:rsid w:val="00C11D9E"/>
    <w:rsid w:val="00C95C36"/>
    <w:rsid w:val="00CB3840"/>
    <w:rsid w:val="00CC2B8D"/>
    <w:rsid w:val="00CC46BF"/>
    <w:rsid w:val="00D125D0"/>
    <w:rsid w:val="00D13AAB"/>
    <w:rsid w:val="00D715AA"/>
    <w:rsid w:val="00D81BB7"/>
    <w:rsid w:val="00DA052C"/>
    <w:rsid w:val="00DE48F3"/>
    <w:rsid w:val="00DE4F23"/>
    <w:rsid w:val="00DE66A8"/>
    <w:rsid w:val="00DF45D4"/>
    <w:rsid w:val="00E02A54"/>
    <w:rsid w:val="00E11D12"/>
    <w:rsid w:val="00E369B8"/>
    <w:rsid w:val="00E70B09"/>
    <w:rsid w:val="00E71EEE"/>
    <w:rsid w:val="00E843B9"/>
    <w:rsid w:val="00EF2F6A"/>
    <w:rsid w:val="00EF7319"/>
    <w:rsid w:val="00F16029"/>
    <w:rsid w:val="00F3437B"/>
    <w:rsid w:val="00F8420C"/>
    <w:rsid w:val="00FD0E8F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EE005"/>
  <w15:docId w15:val="{D9DD4E8D-9EA4-4ADD-846B-C22699A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13A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13AAB"/>
    <w:rPr>
      <w:sz w:val="28"/>
    </w:rPr>
  </w:style>
  <w:style w:type="character" w:styleId="af5">
    <w:name w:val="Hyperlink"/>
    <w:uiPriority w:val="99"/>
    <w:unhideWhenUsed/>
    <w:rsid w:val="00D13A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2024-12-24T04:50:00Z</cp:lastPrinted>
  <dcterms:created xsi:type="dcterms:W3CDTF">2026-03-16T10:56:00Z</dcterms:created>
  <dcterms:modified xsi:type="dcterms:W3CDTF">2026-03-16T10:57:00Z</dcterms:modified>
</cp:coreProperties>
</file>