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5E662B60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9D34B3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1B451A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1B451A">
                              <w:rPr>
                                <w:b/>
                                <w:szCs w:val="28"/>
                              </w:rPr>
                              <w:t>Бахаревой К.В.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5E662B60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9D34B3">
                        <w:rPr>
                          <w:b/>
                          <w:szCs w:val="28"/>
                        </w:rPr>
                        <w:t>0</w:t>
                      </w:r>
                      <w:r w:rsidR="001B451A">
                        <w:rPr>
                          <w:b/>
                          <w:szCs w:val="28"/>
                        </w:rPr>
                        <w:t>3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1B451A">
                        <w:rPr>
                          <w:b/>
                          <w:szCs w:val="28"/>
                        </w:rPr>
                        <w:t>Бахаревой К.В.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2B857ED2" w:rsidR="00975170" w:rsidRPr="00512D15" w:rsidRDefault="001D498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2B857ED2" w:rsidR="00975170" w:rsidRPr="00512D15" w:rsidRDefault="001D498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498B1010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498B1010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4B4B9629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EE3744">
        <w:rPr>
          <w:szCs w:val="28"/>
        </w:rPr>
        <w:t>0</w:t>
      </w:r>
      <w:r w:rsidR="001B451A">
        <w:rPr>
          <w:szCs w:val="28"/>
        </w:rPr>
        <w:t>3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1B451A">
        <w:rPr>
          <w:szCs w:val="28"/>
        </w:rPr>
        <w:t>Бахаревой Кристины Вячеславовны 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693ABDDF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9D34B3" w:rsidRPr="00EE3744">
        <w:rPr>
          <w:szCs w:val="28"/>
        </w:rPr>
        <w:t>0</w:t>
      </w:r>
      <w:r w:rsidR="001B451A">
        <w:rPr>
          <w:szCs w:val="28"/>
        </w:rPr>
        <w:t>3</w:t>
      </w:r>
      <w:r w:rsidR="009D34B3" w:rsidRPr="00EE3744">
        <w:rPr>
          <w:szCs w:val="28"/>
        </w:rPr>
        <w:t xml:space="preserve"> </w:t>
      </w:r>
      <w:r w:rsidR="001B451A">
        <w:rPr>
          <w:szCs w:val="28"/>
        </w:rPr>
        <w:t>Бахаревой Кристины Вячеславовны</w:t>
      </w:r>
      <w:r w:rsidRPr="00EE3744">
        <w:rPr>
          <w:szCs w:val="28"/>
        </w:rPr>
        <w:t>, 19</w:t>
      </w:r>
      <w:r w:rsidR="001B451A">
        <w:rPr>
          <w:szCs w:val="28"/>
        </w:rPr>
        <w:t>97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716DCC">
        <w:rPr>
          <w:rFonts w:cs="Calibri"/>
          <w:szCs w:val="28"/>
        </w:rPr>
        <w:t xml:space="preserve"> собрание избирателей по месту жительства</w:t>
      </w:r>
      <w:r w:rsidR="00BD71FF">
        <w:rPr>
          <w:szCs w:val="28"/>
        </w:rPr>
        <w:t>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504B033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1B451A">
        <w:rPr>
          <w:szCs w:val="28"/>
        </w:rPr>
        <w:t>3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013A" w14:textId="77777777" w:rsidR="00325072" w:rsidRDefault="00325072">
      <w:r>
        <w:separator/>
      </w:r>
    </w:p>
  </w:endnote>
  <w:endnote w:type="continuationSeparator" w:id="0">
    <w:p w14:paraId="4B0425F4" w14:textId="77777777" w:rsidR="00325072" w:rsidRDefault="0032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5B41" w14:textId="77777777" w:rsidR="00325072" w:rsidRDefault="00325072">
      <w:r>
        <w:separator/>
      </w:r>
    </w:p>
  </w:footnote>
  <w:footnote w:type="continuationSeparator" w:id="0">
    <w:p w14:paraId="2462AB5E" w14:textId="77777777" w:rsidR="00325072" w:rsidRDefault="00325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B451A"/>
    <w:rsid w:val="001D498D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25072"/>
    <w:rsid w:val="00331EFD"/>
    <w:rsid w:val="0035507F"/>
    <w:rsid w:val="00380407"/>
    <w:rsid w:val="00382EC6"/>
    <w:rsid w:val="00385F5E"/>
    <w:rsid w:val="00396177"/>
    <w:rsid w:val="003B0AC5"/>
    <w:rsid w:val="003E4619"/>
    <w:rsid w:val="003E7736"/>
    <w:rsid w:val="00481314"/>
    <w:rsid w:val="004B052C"/>
    <w:rsid w:val="004C1BC7"/>
    <w:rsid w:val="004C61A6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4014C"/>
    <w:rsid w:val="00695EF5"/>
    <w:rsid w:val="00696C01"/>
    <w:rsid w:val="00697FD5"/>
    <w:rsid w:val="006A2C0F"/>
    <w:rsid w:val="006C04CD"/>
    <w:rsid w:val="006D7F33"/>
    <w:rsid w:val="006F01F2"/>
    <w:rsid w:val="006F67D4"/>
    <w:rsid w:val="00716DC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91AF3"/>
    <w:rsid w:val="00C95C36"/>
    <w:rsid w:val="00CB3840"/>
    <w:rsid w:val="00CC2B8D"/>
    <w:rsid w:val="00CC46BF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95734"/>
    <w:rsid w:val="00EB2F6B"/>
    <w:rsid w:val="00EE3744"/>
    <w:rsid w:val="00EF2F6A"/>
    <w:rsid w:val="00EF7319"/>
    <w:rsid w:val="00F229FA"/>
    <w:rsid w:val="00F3437B"/>
    <w:rsid w:val="00F37D27"/>
    <w:rsid w:val="00F63E55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8</cp:revision>
  <cp:lastPrinted>2025-03-04T10:58:00Z</cp:lastPrinted>
  <dcterms:created xsi:type="dcterms:W3CDTF">2026-03-26T09:25:00Z</dcterms:created>
  <dcterms:modified xsi:type="dcterms:W3CDTF">2026-04-01T06:46:00Z</dcterms:modified>
</cp:coreProperties>
</file>