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890BF" w14:textId="3B18337C" w:rsidR="00385F5E" w:rsidRPr="00697FD5" w:rsidRDefault="0074163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A92FE" wp14:editId="4F8BA3D0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694940" cy="126174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35BBE" w14:textId="1DF74C78" w:rsidR="00A354F7" w:rsidRPr="00A354F7" w:rsidRDefault="00EB2F6B" w:rsidP="00EE3744">
                            <w:pPr>
                              <w:suppressAutoHyphens/>
                              <w:ind w:right="-8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 прекращении полномочий члена у</w:t>
                            </w:r>
                            <w:r w:rsidRPr="00B66C56">
                              <w:rPr>
                                <w:b/>
                                <w:szCs w:val="28"/>
                              </w:rPr>
                              <w:t>частковой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избирательной комиссии избирательного участка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37</w:t>
                            </w:r>
                            <w:r w:rsidR="009D34B3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C57C7C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 с правом решающего голоса </w:t>
                            </w:r>
                            <w:r w:rsidR="00C57C7C">
                              <w:rPr>
                                <w:b/>
                                <w:szCs w:val="28"/>
                              </w:rPr>
                              <w:t>Дьяковой А.И.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A92FE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2pt;height:9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" filled="f" stroked="f">
                <v:textbox inset="0,0,0,0">
                  <w:txbxContent>
                    <w:p w14:paraId="18035BBE" w14:textId="1DF74C78" w:rsidR="00A354F7" w:rsidRPr="00A354F7" w:rsidRDefault="00EB2F6B" w:rsidP="00EE3744">
                      <w:pPr>
                        <w:suppressAutoHyphens/>
                        <w:ind w:right="-8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Cs w:val="28"/>
                        </w:rPr>
                        <w:t>О прекращении полномочий члена у</w:t>
                      </w:r>
                      <w:r w:rsidRPr="00B66C56">
                        <w:rPr>
                          <w:b/>
                          <w:szCs w:val="28"/>
                        </w:rPr>
                        <w:t>частковой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избирательной комиссии избирательного участка № </w:t>
                      </w:r>
                      <w:r>
                        <w:rPr>
                          <w:b/>
                          <w:szCs w:val="28"/>
                        </w:rPr>
                        <w:t>37</w:t>
                      </w:r>
                      <w:r w:rsidR="009D34B3">
                        <w:rPr>
                          <w:b/>
                          <w:szCs w:val="28"/>
                        </w:rPr>
                        <w:t>0</w:t>
                      </w:r>
                      <w:r w:rsidR="00C57C7C">
                        <w:rPr>
                          <w:b/>
                          <w:szCs w:val="28"/>
                        </w:rPr>
                        <w:t>5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 с правом решающего голоса </w:t>
                      </w:r>
                      <w:r w:rsidR="00C57C7C">
                        <w:rPr>
                          <w:b/>
                          <w:szCs w:val="28"/>
                        </w:rPr>
                        <w:t>Дьяковой А.И.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60487" wp14:editId="580974D5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9409D" w14:textId="45B4761A" w:rsidR="00975170" w:rsidRPr="00512D15" w:rsidRDefault="003F3D81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60487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5379409D" w14:textId="45B4761A" w:rsidR="00975170" w:rsidRPr="00512D15" w:rsidRDefault="003F3D81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3851E2" wp14:editId="221DD03B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A2E19" w14:textId="0E685C99" w:rsidR="00975170" w:rsidRPr="00512D15" w:rsidRDefault="001B451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C91AF3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C57C7C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9D34B3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851E2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2DEA2E19" w14:textId="0E685C99" w:rsidR="00975170" w:rsidRPr="00512D15" w:rsidRDefault="001B451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C91AF3">
                        <w:rPr>
                          <w:sz w:val="24"/>
                          <w:szCs w:val="24"/>
                        </w:rPr>
                        <w:t>/0</w:t>
                      </w:r>
                      <w:r w:rsidR="00C57C7C">
                        <w:rPr>
                          <w:sz w:val="24"/>
                          <w:szCs w:val="24"/>
                        </w:rPr>
                        <w:t>2</w:t>
                      </w:r>
                      <w:r w:rsidR="009D34B3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05A111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2800CD10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41C7A805" w14:textId="77777777" w:rsidR="000D75F1" w:rsidRDefault="000D75F1" w:rsidP="00DE4F23">
      <w:pPr>
        <w:pStyle w:val="a7"/>
        <w:spacing w:line="360" w:lineRule="auto"/>
        <w:ind w:firstLine="709"/>
      </w:pPr>
    </w:p>
    <w:p w14:paraId="069E7CCD" w14:textId="48CB530B" w:rsidR="00EB2F6B" w:rsidRPr="00273486" w:rsidRDefault="00EB2F6B" w:rsidP="00EB2F6B">
      <w:pPr>
        <w:suppressAutoHyphens/>
        <w:ind w:right="-1" w:firstLine="540"/>
        <w:jc w:val="both"/>
        <w:rPr>
          <w:szCs w:val="28"/>
        </w:rPr>
      </w:pPr>
      <w:r w:rsidRPr="00273486">
        <w:rPr>
          <w:szCs w:val="28"/>
        </w:rPr>
        <w:t xml:space="preserve">Рассмотрев заявление члена участковой избирательной комиссии избирательного участка № </w:t>
      </w:r>
      <w:r>
        <w:rPr>
          <w:szCs w:val="28"/>
        </w:rPr>
        <w:t>37</w:t>
      </w:r>
      <w:r w:rsidR="00EE3744">
        <w:rPr>
          <w:szCs w:val="28"/>
        </w:rPr>
        <w:t>0</w:t>
      </w:r>
      <w:r w:rsidR="00C57C7C">
        <w:rPr>
          <w:szCs w:val="28"/>
        </w:rPr>
        <w:t>5</w:t>
      </w:r>
      <w:r>
        <w:rPr>
          <w:szCs w:val="28"/>
        </w:rPr>
        <w:t xml:space="preserve"> </w:t>
      </w:r>
      <w:r w:rsidRPr="00273486">
        <w:rPr>
          <w:szCs w:val="28"/>
        </w:rPr>
        <w:t xml:space="preserve">с правом решающего голоса </w:t>
      </w:r>
      <w:r w:rsidR="00C57C7C">
        <w:rPr>
          <w:szCs w:val="28"/>
        </w:rPr>
        <w:t>Дьяковой Альбины Ильфаиловны</w:t>
      </w:r>
      <w:r w:rsidR="001B451A">
        <w:rPr>
          <w:szCs w:val="28"/>
        </w:rPr>
        <w:t xml:space="preserve"> от 01.04.2026</w:t>
      </w:r>
      <w:r>
        <w:rPr>
          <w:szCs w:val="28"/>
        </w:rPr>
        <w:t xml:space="preserve"> г</w:t>
      </w:r>
      <w:r w:rsidR="00C91AF3">
        <w:rPr>
          <w:szCs w:val="28"/>
        </w:rPr>
        <w:t>ода</w:t>
      </w:r>
      <w:r w:rsidRPr="00273486">
        <w:rPr>
          <w:szCs w:val="28"/>
        </w:rPr>
        <w:t xml:space="preserve"> о сложении полномочий,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092671F5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22EE814C" w14:textId="77777777" w:rsidR="00EB2F6B" w:rsidRPr="00273486" w:rsidRDefault="00EB2F6B" w:rsidP="00EB2F6B">
      <w:pPr>
        <w:tabs>
          <w:tab w:val="left" w:pos="2775"/>
        </w:tabs>
        <w:ind w:firstLine="540"/>
        <w:jc w:val="center"/>
        <w:rPr>
          <w:szCs w:val="28"/>
        </w:rPr>
      </w:pPr>
      <w:r w:rsidRPr="00273486">
        <w:rPr>
          <w:szCs w:val="28"/>
        </w:rPr>
        <w:t>комиссия  Р Е Ш А Е Т:</w:t>
      </w:r>
    </w:p>
    <w:p w14:paraId="32E30A6A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3BD110EF" w14:textId="61C18C59" w:rsid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>Прекратить досрочно полномочия члена участковой избирательной комиссии избирательного участка № 37</w:t>
      </w:r>
      <w:r w:rsidR="009D34B3" w:rsidRPr="00EE3744">
        <w:rPr>
          <w:szCs w:val="28"/>
        </w:rPr>
        <w:t>0</w:t>
      </w:r>
      <w:r w:rsidR="00C57C7C">
        <w:rPr>
          <w:szCs w:val="28"/>
        </w:rPr>
        <w:t>5</w:t>
      </w:r>
      <w:r w:rsidR="009D34B3" w:rsidRPr="00EE3744">
        <w:rPr>
          <w:szCs w:val="28"/>
        </w:rPr>
        <w:t xml:space="preserve"> </w:t>
      </w:r>
      <w:r w:rsidR="00C57C7C">
        <w:rPr>
          <w:szCs w:val="28"/>
        </w:rPr>
        <w:t>Дьяковой Альбины Ильфаиловны, 1985</w:t>
      </w:r>
      <w:r w:rsidRPr="00EE3744">
        <w:rPr>
          <w:rFonts w:cs="Calibri"/>
          <w:szCs w:val="28"/>
        </w:rPr>
        <w:t xml:space="preserve"> г.р., субъект права внесения предложения по кандидатуре:</w:t>
      </w:r>
      <w:r w:rsidR="00C57C7C">
        <w:rPr>
          <w:rFonts w:cs="Calibri"/>
          <w:szCs w:val="28"/>
        </w:rPr>
        <w:t xml:space="preserve"> Пермское региональное отделение Политической партии ЛДПР – Либерально-демократической партии России</w:t>
      </w:r>
      <w:r w:rsidR="00BD71FF">
        <w:rPr>
          <w:szCs w:val="28"/>
        </w:rPr>
        <w:t>.</w:t>
      </w:r>
    </w:p>
    <w:p w14:paraId="409BB391" w14:textId="391AC457" w:rsidR="00EB2F6B" w:rsidRP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 xml:space="preserve">Использовать резерв составов участковых избирательных комиссий Суксунского </w:t>
      </w:r>
      <w:r w:rsidR="00C91AF3">
        <w:rPr>
          <w:szCs w:val="28"/>
        </w:rPr>
        <w:t>муниципального</w:t>
      </w:r>
      <w:r w:rsidRPr="00EE3744">
        <w:rPr>
          <w:szCs w:val="28"/>
        </w:rPr>
        <w:t xml:space="preserve"> округа для замещения вакантного места.</w:t>
      </w:r>
    </w:p>
    <w:p w14:paraId="30448C75" w14:textId="70883FF7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num" w:pos="567"/>
          <w:tab w:val="num" w:pos="709"/>
          <w:tab w:val="left" w:pos="993"/>
        </w:tabs>
        <w:ind w:left="0" w:firstLine="435"/>
        <w:jc w:val="both"/>
        <w:rPr>
          <w:szCs w:val="28"/>
        </w:rPr>
      </w:pPr>
      <w:r>
        <w:rPr>
          <w:szCs w:val="28"/>
        </w:rPr>
        <w:t xml:space="preserve">    </w:t>
      </w:r>
      <w:r w:rsidRPr="00273486">
        <w:rPr>
          <w:szCs w:val="28"/>
        </w:rPr>
        <w:t>Направить</w:t>
      </w:r>
      <w:r w:rsidR="00BD71FF">
        <w:rPr>
          <w:szCs w:val="28"/>
        </w:rPr>
        <w:t xml:space="preserve"> </w:t>
      </w:r>
      <w:r w:rsidR="002767D9" w:rsidRPr="00273486">
        <w:rPr>
          <w:szCs w:val="28"/>
        </w:rPr>
        <w:t>настояще</w:t>
      </w:r>
      <w:r w:rsidR="002767D9">
        <w:rPr>
          <w:szCs w:val="28"/>
        </w:rPr>
        <w:t>е</w:t>
      </w:r>
      <w:r w:rsidR="002767D9" w:rsidRPr="00273486">
        <w:rPr>
          <w:szCs w:val="28"/>
        </w:rPr>
        <w:t xml:space="preserve"> решение </w:t>
      </w:r>
      <w:r w:rsidRPr="00273486">
        <w:rPr>
          <w:szCs w:val="28"/>
        </w:rPr>
        <w:t xml:space="preserve">в Избирательную комиссию Пермского края и участковую избирательную комиссию избирательного участка № </w:t>
      </w:r>
      <w:r>
        <w:rPr>
          <w:szCs w:val="28"/>
        </w:rPr>
        <w:t>37</w:t>
      </w:r>
      <w:r w:rsidR="009D34B3">
        <w:rPr>
          <w:szCs w:val="28"/>
        </w:rPr>
        <w:t>0</w:t>
      </w:r>
      <w:r w:rsidR="00C57C7C">
        <w:rPr>
          <w:szCs w:val="28"/>
        </w:rPr>
        <w:t>5</w:t>
      </w:r>
      <w:r w:rsidRPr="00273486">
        <w:rPr>
          <w:szCs w:val="28"/>
        </w:rPr>
        <w:t>.</w:t>
      </w:r>
    </w:p>
    <w:p w14:paraId="50CD229E" w14:textId="20793BE1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Pr="00273486">
        <w:rPr>
          <w:szCs w:val="28"/>
        </w:rPr>
        <w:t xml:space="preserve"> в информационно-телекоммуникационной сети «Интернет»</w:t>
      </w:r>
      <w:r w:rsidRPr="00C23704">
        <w:rPr>
          <w:szCs w:val="28"/>
        </w:rPr>
        <w:t xml:space="preserve"> </w:t>
      </w:r>
      <w:hyperlink r:id="rId7" w:history="1">
        <w:r w:rsidRPr="00E65BA6">
          <w:rPr>
            <w:rStyle w:val="af5"/>
            <w:szCs w:val="28"/>
          </w:rPr>
          <w:t>http://59t037.permkrai.ru</w:t>
        </w:r>
      </w:hyperlink>
    </w:p>
    <w:p w14:paraId="68B5F77D" w14:textId="206D5768" w:rsidR="00EB2F6B" w:rsidRPr="00B66C5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>Контроль за исполнением решения возложить на председателя территориальной</w:t>
      </w:r>
      <w:r w:rsidRPr="00B66C56">
        <w:rPr>
          <w:szCs w:val="28"/>
        </w:rPr>
        <w:t xml:space="preserve"> избирательной комиссии </w:t>
      </w:r>
      <w:r>
        <w:rPr>
          <w:szCs w:val="28"/>
        </w:rPr>
        <w:t>Суксунского</w:t>
      </w:r>
      <w:r w:rsidRPr="00B66C56">
        <w:rPr>
          <w:szCs w:val="28"/>
        </w:rPr>
        <w:t xml:space="preserve">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="00C478ED" w:rsidRPr="00C478ED">
        <w:rPr>
          <w:szCs w:val="28"/>
        </w:rPr>
        <w:t xml:space="preserve"> </w:t>
      </w:r>
      <w:r w:rsidR="00C478ED" w:rsidRPr="00273486">
        <w:rPr>
          <w:szCs w:val="28"/>
        </w:rPr>
        <w:t>Павлову</w:t>
      </w:r>
      <w:r w:rsidR="00C478ED">
        <w:rPr>
          <w:szCs w:val="28"/>
        </w:rPr>
        <w:t xml:space="preserve"> </w:t>
      </w:r>
      <w:r w:rsidR="00C478ED" w:rsidRPr="00273486">
        <w:rPr>
          <w:szCs w:val="28"/>
        </w:rPr>
        <w:t>П.Н.</w:t>
      </w:r>
      <w:r w:rsidRPr="00B66C56">
        <w:rPr>
          <w:szCs w:val="28"/>
        </w:rPr>
        <w:t xml:space="preserve"> </w:t>
      </w:r>
    </w:p>
    <w:p w14:paraId="27E46C6D" w14:textId="77777777" w:rsidR="00EB2F6B" w:rsidRPr="00C43AD4" w:rsidRDefault="00EB2F6B" w:rsidP="00EB2F6B">
      <w:pPr>
        <w:rPr>
          <w:sz w:val="20"/>
        </w:rPr>
      </w:pPr>
      <w:r w:rsidRPr="00B66C56">
        <w:rPr>
          <w:szCs w:val="28"/>
        </w:rPr>
        <w:t xml:space="preserve">           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C35F2AD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EB0866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5201E45" w14:textId="1AFC360A" w:rsidR="00525A05" w:rsidRDefault="009D34B3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2BB8E408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CABC27C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450D2F0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3DF45FA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F10CC23" w14:textId="44D26012" w:rsidR="00911625" w:rsidRDefault="00EE3744" w:rsidP="00E843B9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274549F" w14:textId="009F835C" w:rsidR="00911625" w:rsidRDefault="00EE3744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578C8F84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B7BB5" w14:textId="77777777" w:rsidR="00587185" w:rsidRDefault="00587185">
      <w:r>
        <w:separator/>
      </w:r>
    </w:p>
  </w:endnote>
  <w:endnote w:type="continuationSeparator" w:id="0">
    <w:p w14:paraId="28572EF9" w14:textId="77777777" w:rsidR="00587185" w:rsidRDefault="00587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8165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DCABD82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D8D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4726E" w14:textId="77777777" w:rsidR="00587185" w:rsidRDefault="00587185">
      <w:r>
        <w:separator/>
      </w:r>
    </w:p>
  </w:footnote>
  <w:footnote w:type="continuationSeparator" w:id="0">
    <w:p w14:paraId="56B7318A" w14:textId="77777777" w:rsidR="00587185" w:rsidRDefault="00587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2E23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4B39E2A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6B10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29B2AB7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537E2C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67DDA98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7A23526E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C045CF7" w14:textId="6B0488FB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C91AF3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3E6F33B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B1EDD79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7B937525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381E403F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6C73F00F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301F87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A6AA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E9C69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7132EE15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6CD56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E7E36A9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B03F09F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60C83CE2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E4922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61722814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CD48B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010A186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7B56547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39F37CE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D0A775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5920A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6EA595D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78727C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744913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7F3F"/>
    <w:rsid w:val="00085DCE"/>
    <w:rsid w:val="000B4A0E"/>
    <w:rsid w:val="000C3F72"/>
    <w:rsid w:val="000D75F1"/>
    <w:rsid w:val="000F5D5D"/>
    <w:rsid w:val="001243E3"/>
    <w:rsid w:val="00125315"/>
    <w:rsid w:val="00134D1D"/>
    <w:rsid w:val="0017083F"/>
    <w:rsid w:val="00170D09"/>
    <w:rsid w:val="001B451A"/>
    <w:rsid w:val="00205244"/>
    <w:rsid w:val="0021074E"/>
    <w:rsid w:val="002112BC"/>
    <w:rsid w:val="00232907"/>
    <w:rsid w:val="00236AEA"/>
    <w:rsid w:val="00254CB7"/>
    <w:rsid w:val="00255B6B"/>
    <w:rsid w:val="002767D9"/>
    <w:rsid w:val="00291F1B"/>
    <w:rsid w:val="0029672B"/>
    <w:rsid w:val="002C2A72"/>
    <w:rsid w:val="002E7821"/>
    <w:rsid w:val="003012C6"/>
    <w:rsid w:val="00303589"/>
    <w:rsid w:val="00331EFD"/>
    <w:rsid w:val="00380407"/>
    <w:rsid w:val="00382EC6"/>
    <w:rsid w:val="00385F5E"/>
    <w:rsid w:val="00396177"/>
    <w:rsid w:val="003B0AC5"/>
    <w:rsid w:val="003D7718"/>
    <w:rsid w:val="003E4619"/>
    <w:rsid w:val="003E7736"/>
    <w:rsid w:val="003F3D81"/>
    <w:rsid w:val="00481314"/>
    <w:rsid w:val="004B052C"/>
    <w:rsid w:val="004C1BC7"/>
    <w:rsid w:val="004C61A6"/>
    <w:rsid w:val="004E0428"/>
    <w:rsid w:val="004E428B"/>
    <w:rsid w:val="005127BE"/>
    <w:rsid w:val="00512D15"/>
    <w:rsid w:val="00525A05"/>
    <w:rsid w:val="005522B1"/>
    <w:rsid w:val="00557069"/>
    <w:rsid w:val="00586421"/>
    <w:rsid w:val="0058674F"/>
    <w:rsid w:val="00587185"/>
    <w:rsid w:val="0059586C"/>
    <w:rsid w:val="005B1365"/>
    <w:rsid w:val="005B4F4A"/>
    <w:rsid w:val="006304A1"/>
    <w:rsid w:val="00695EF5"/>
    <w:rsid w:val="00696C01"/>
    <w:rsid w:val="00697FD5"/>
    <w:rsid w:val="006A2C0F"/>
    <w:rsid w:val="006C04CD"/>
    <w:rsid w:val="006D7F33"/>
    <w:rsid w:val="006F01F2"/>
    <w:rsid w:val="006F67D4"/>
    <w:rsid w:val="00710D2C"/>
    <w:rsid w:val="00741630"/>
    <w:rsid w:val="00743020"/>
    <w:rsid w:val="00756AB6"/>
    <w:rsid w:val="00761140"/>
    <w:rsid w:val="00767633"/>
    <w:rsid w:val="007C3F78"/>
    <w:rsid w:val="007D3864"/>
    <w:rsid w:val="00813760"/>
    <w:rsid w:val="008159C7"/>
    <w:rsid w:val="00856384"/>
    <w:rsid w:val="00873008"/>
    <w:rsid w:val="008858AC"/>
    <w:rsid w:val="00887EF5"/>
    <w:rsid w:val="00911625"/>
    <w:rsid w:val="0091742E"/>
    <w:rsid w:val="00942945"/>
    <w:rsid w:val="00975170"/>
    <w:rsid w:val="0099460C"/>
    <w:rsid w:val="009A2DC3"/>
    <w:rsid w:val="009C1E3A"/>
    <w:rsid w:val="009D34B3"/>
    <w:rsid w:val="00A17511"/>
    <w:rsid w:val="00A354F7"/>
    <w:rsid w:val="00A45148"/>
    <w:rsid w:val="00A67D26"/>
    <w:rsid w:val="00A777DB"/>
    <w:rsid w:val="00AB4177"/>
    <w:rsid w:val="00B06EF1"/>
    <w:rsid w:val="00B1160A"/>
    <w:rsid w:val="00B11B42"/>
    <w:rsid w:val="00B237E4"/>
    <w:rsid w:val="00B6347D"/>
    <w:rsid w:val="00BA7FB1"/>
    <w:rsid w:val="00BB4BEE"/>
    <w:rsid w:val="00BD71FF"/>
    <w:rsid w:val="00BE682A"/>
    <w:rsid w:val="00C024E7"/>
    <w:rsid w:val="00C11D9E"/>
    <w:rsid w:val="00C478ED"/>
    <w:rsid w:val="00C57C7C"/>
    <w:rsid w:val="00C91AF3"/>
    <w:rsid w:val="00C95C36"/>
    <w:rsid w:val="00CB3840"/>
    <w:rsid w:val="00CC2B8D"/>
    <w:rsid w:val="00CC46BF"/>
    <w:rsid w:val="00CF225E"/>
    <w:rsid w:val="00D125D0"/>
    <w:rsid w:val="00D715AA"/>
    <w:rsid w:val="00D81BB7"/>
    <w:rsid w:val="00D96C0C"/>
    <w:rsid w:val="00DE48F3"/>
    <w:rsid w:val="00DE4F23"/>
    <w:rsid w:val="00DE66A8"/>
    <w:rsid w:val="00DF45D4"/>
    <w:rsid w:val="00E11D12"/>
    <w:rsid w:val="00E5672D"/>
    <w:rsid w:val="00E71EEE"/>
    <w:rsid w:val="00E843B9"/>
    <w:rsid w:val="00EB2F6B"/>
    <w:rsid w:val="00EE3744"/>
    <w:rsid w:val="00EF2F6A"/>
    <w:rsid w:val="00EF7319"/>
    <w:rsid w:val="00F229FA"/>
    <w:rsid w:val="00F3437B"/>
    <w:rsid w:val="00F37D27"/>
    <w:rsid w:val="00F8420C"/>
    <w:rsid w:val="00FC273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FBBB3A"/>
  <w15:docId w15:val="{581947CD-AE13-4033-84C6-824BBA6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EB2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5</cp:revision>
  <cp:lastPrinted>2025-03-04T10:58:00Z</cp:lastPrinted>
  <dcterms:created xsi:type="dcterms:W3CDTF">2026-03-26T09:28:00Z</dcterms:created>
  <dcterms:modified xsi:type="dcterms:W3CDTF">2026-04-01T06:47:00Z</dcterms:modified>
</cp:coreProperties>
</file>