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7E6E367D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C223B7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C223B7">
                              <w:rPr>
                                <w:b/>
                                <w:szCs w:val="28"/>
                              </w:rPr>
                              <w:t>Пановой Т.Н.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7E6E367D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C223B7">
                        <w:rPr>
                          <w:b/>
                          <w:szCs w:val="28"/>
                        </w:rPr>
                        <w:t>22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C223B7">
                        <w:rPr>
                          <w:b/>
                          <w:szCs w:val="28"/>
                        </w:rPr>
                        <w:t>Пановой Т.Н.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026258B0" w:rsidR="00975170" w:rsidRPr="00512D15" w:rsidRDefault="005C446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026258B0" w:rsidR="00975170" w:rsidRPr="00512D15" w:rsidRDefault="005C446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01306F68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55B0C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01306F68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C55B0C">
                        <w:rPr>
                          <w:sz w:val="24"/>
                          <w:szCs w:val="24"/>
                        </w:rPr>
                        <w:t>3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748BBA34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C223B7">
        <w:rPr>
          <w:szCs w:val="28"/>
        </w:rPr>
        <w:t>2</w:t>
      </w:r>
      <w:r w:rsidR="00093E94">
        <w:rPr>
          <w:szCs w:val="28"/>
        </w:rPr>
        <w:t>2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C223B7">
        <w:rPr>
          <w:szCs w:val="28"/>
        </w:rPr>
        <w:t>Пановой Татьяны Николаевны</w:t>
      </w:r>
      <w:r w:rsidR="00093E94">
        <w:rPr>
          <w:szCs w:val="28"/>
        </w:rPr>
        <w:t xml:space="preserve"> </w:t>
      </w:r>
      <w:r w:rsidR="001B451A">
        <w:rPr>
          <w:szCs w:val="28"/>
        </w:rPr>
        <w:t>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29158A30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C223B7">
        <w:rPr>
          <w:szCs w:val="28"/>
        </w:rPr>
        <w:t>2</w:t>
      </w:r>
      <w:r w:rsidR="00093E94">
        <w:rPr>
          <w:szCs w:val="28"/>
        </w:rPr>
        <w:t>2</w:t>
      </w:r>
      <w:r w:rsidR="00051978">
        <w:rPr>
          <w:szCs w:val="28"/>
        </w:rPr>
        <w:t xml:space="preserve"> </w:t>
      </w:r>
      <w:r w:rsidR="00C223B7">
        <w:rPr>
          <w:szCs w:val="28"/>
        </w:rPr>
        <w:t>Пановой Татьяны Николаевны</w:t>
      </w:r>
      <w:r w:rsidR="00C57C7C">
        <w:rPr>
          <w:szCs w:val="28"/>
        </w:rPr>
        <w:t>, 19</w:t>
      </w:r>
      <w:r w:rsidR="00C223B7">
        <w:rPr>
          <w:szCs w:val="28"/>
        </w:rPr>
        <w:t xml:space="preserve">76 </w:t>
      </w:r>
      <w:r w:rsidRPr="00EE3744">
        <w:rPr>
          <w:rFonts w:cs="Calibri"/>
          <w:szCs w:val="28"/>
        </w:rPr>
        <w:t>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</w:t>
      </w:r>
      <w:r w:rsidR="00C223B7">
        <w:rPr>
          <w:rFonts w:cs="Calibri"/>
          <w:szCs w:val="28"/>
        </w:rPr>
        <w:t>Пермское региональное отделение Политической партии – ЛДПР Либерально-демократической партии России</w:t>
      </w:r>
      <w:r w:rsidR="00093E94">
        <w:rPr>
          <w:rFonts w:cs="Calibri"/>
          <w:szCs w:val="28"/>
        </w:rPr>
        <w:t>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08799DBB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C223B7">
        <w:rPr>
          <w:szCs w:val="28"/>
        </w:rPr>
        <w:t>2</w:t>
      </w:r>
      <w:r w:rsidR="00093E94">
        <w:rPr>
          <w:szCs w:val="28"/>
        </w:rPr>
        <w:t>2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038C2" w14:textId="77777777" w:rsidR="006875D5" w:rsidRDefault="006875D5">
      <w:r>
        <w:separator/>
      </w:r>
    </w:p>
  </w:endnote>
  <w:endnote w:type="continuationSeparator" w:id="0">
    <w:p w14:paraId="27FE7EC1" w14:textId="77777777" w:rsidR="006875D5" w:rsidRDefault="0068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75EB8" w14:textId="77777777" w:rsidR="006875D5" w:rsidRDefault="006875D5">
      <w:r>
        <w:separator/>
      </w:r>
    </w:p>
  </w:footnote>
  <w:footnote w:type="continuationSeparator" w:id="0">
    <w:p w14:paraId="5D507BE6" w14:textId="77777777" w:rsidR="006875D5" w:rsidRDefault="00687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51978"/>
    <w:rsid w:val="00060209"/>
    <w:rsid w:val="00067F3F"/>
    <w:rsid w:val="00085DCE"/>
    <w:rsid w:val="00093E94"/>
    <w:rsid w:val="000B4A0E"/>
    <w:rsid w:val="000C3F72"/>
    <w:rsid w:val="000D75F1"/>
    <w:rsid w:val="000F5D5D"/>
    <w:rsid w:val="001243E3"/>
    <w:rsid w:val="00125315"/>
    <w:rsid w:val="00134D1D"/>
    <w:rsid w:val="0017083F"/>
    <w:rsid w:val="00170D09"/>
    <w:rsid w:val="001B451A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25C0"/>
    <w:rsid w:val="00303589"/>
    <w:rsid w:val="00331EFD"/>
    <w:rsid w:val="00380407"/>
    <w:rsid w:val="00382EC6"/>
    <w:rsid w:val="00385F5E"/>
    <w:rsid w:val="00396177"/>
    <w:rsid w:val="003B0AC5"/>
    <w:rsid w:val="003E4619"/>
    <w:rsid w:val="003E7736"/>
    <w:rsid w:val="003F0033"/>
    <w:rsid w:val="0044200B"/>
    <w:rsid w:val="0048053D"/>
    <w:rsid w:val="00481314"/>
    <w:rsid w:val="004B052C"/>
    <w:rsid w:val="004C1BC7"/>
    <w:rsid w:val="004C61A6"/>
    <w:rsid w:val="004D674D"/>
    <w:rsid w:val="004E0428"/>
    <w:rsid w:val="004E428B"/>
    <w:rsid w:val="004E4AD4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5C446F"/>
    <w:rsid w:val="00602F17"/>
    <w:rsid w:val="006304A1"/>
    <w:rsid w:val="006875D5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229A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0DC4"/>
    <w:rsid w:val="00AB4177"/>
    <w:rsid w:val="00B06EF1"/>
    <w:rsid w:val="00B1160A"/>
    <w:rsid w:val="00B11B42"/>
    <w:rsid w:val="00B237E4"/>
    <w:rsid w:val="00B6347D"/>
    <w:rsid w:val="00BA7FB1"/>
    <w:rsid w:val="00BB4BEE"/>
    <w:rsid w:val="00BD71FF"/>
    <w:rsid w:val="00BE682A"/>
    <w:rsid w:val="00C024E7"/>
    <w:rsid w:val="00C11D9E"/>
    <w:rsid w:val="00C223B7"/>
    <w:rsid w:val="00C478ED"/>
    <w:rsid w:val="00C55B0C"/>
    <w:rsid w:val="00C57C7C"/>
    <w:rsid w:val="00C61375"/>
    <w:rsid w:val="00C81095"/>
    <w:rsid w:val="00C91AF3"/>
    <w:rsid w:val="00C95120"/>
    <w:rsid w:val="00C95C36"/>
    <w:rsid w:val="00CB3840"/>
    <w:rsid w:val="00CC2B8D"/>
    <w:rsid w:val="00CC46BF"/>
    <w:rsid w:val="00CD29CF"/>
    <w:rsid w:val="00CF225E"/>
    <w:rsid w:val="00D125D0"/>
    <w:rsid w:val="00D715AA"/>
    <w:rsid w:val="00D72991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229FA"/>
    <w:rsid w:val="00F3437B"/>
    <w:rsid w:val="00F37D27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6</cp:revision>
  <cp:lastPrinted>2025-03-04T10:58:00Z</cp:lastPrinted>
  <dcterms:created xsi:type="dcterms:W3CDTF">2026-03-26T09:47:00Z</dcterms:created>
  <dcterms:modified xsi:type="dcterms:W3CDTF">2026-04-01T06:50:00Z</dcterms:modified>
</cp:coreProperties>
</file>