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0FEC4000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3F0033">
                              <w:rPr>
                                <w:b/>
                                <w:szCs w:val="28"/>
                              </w:rPr>
                              <w:t>10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3F0033">
                              <w:rPr>
                                <w:b/>
                                <w:szCs w:val="28"/>
                              </w:rPr>
                              <w:t>Мочалиной Т.Н.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0FEC4000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3F0033">
                        <w:rPr>
                          <w:b/>
                          <w:szCs w:val="28"/>
                        </w:rPr>
                        <w:t>10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3F0033">
                        <w:rPr>
                          <w:b/>
                          <w:szCs w:val="28"/>
                        </w:rPr>
                        <w:t>Мочалиной Т.Н.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4A7EDEBB" w:rsidR="00975170" w:rsidRPr="00512D15" w:rsidRDefault="00002B3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4A7EDEBB" w:rsidR="00975170" w:rsidRPr="00512D15" w:rsidRDefault="00002B3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555D1839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3F0033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555D1839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3F0033">
                        <w:rPr>
                          <w:sz w:val="24"/>
                          <w:szCs w:val="24"/>
                        </w:rPr>
                        <w:t>5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61333867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3F0033">
        <w:rPr>
          <w:szCs w:val="28"/>
        </w:rPr>
        <w:t>10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3F0033">
        <w:rPr>
          <w:szCs w:val="28"/>
        </w:rPr>
        <w:t>Мочалиной Татьяны Николаевны</w:t>
      </w:r>
      <w:r w:rsidR="0048053D">
        <w:rPr>
          <w:szCs w:val="28"/>
        </w:rPr>
        <w:t xml:space="preserve"> </w:t>
      </w:r>
      <w:r w:rsidR="001B451A">
        <w:rPr>
          <w:szCs w:val="28"/>
        </w:rPr>
        <w:t>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7EC4F171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3F0033">
        <w:rPr>
          <w:szCs w:val="28"/>
        </w:rPr>
        <w:t>10</w:t>
      </w:r>
      <w:r w:rsidR="009D34B3" w:rsidRPr="00EE3744">
        <w:rPr>
          <w:szCs w:val="28"/>
        </w:rPr>
        <w:t xml:space="preserve"> </w:t>
      </w:r>
      <w:r w:rsidR="003F0033">
        <w:rPr>
          <w:szCs w:val="28"/>
        </w:rPr>
        <w:t>Мочалиной Татьяны Николаевны</w:t>
      </w:r>
      <w:r w:rsidR="00C57C7C">
        <w:rPr>
          <w:szCs w:val="28"/>
        </w:rPr>
        <w:t>, 19</w:t>
      </w:r>
      <w:r w:rsidR="006F5E7C">
        <w:rPr>
          <w:szCs w:val="28"/>
        </w:rPr>
        <w:t>7</w:t>
      </w:r>
      <w:r w:rsidR="003F0033">
        <w:rPr>
          <w:szCs w:val="28"/>
        </w:rPr>
        <w:t>5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C57C7C">
        <w:rPr>
          <w:rFonts w:cs="Calibri"/>
          <w:szCs w:val="28"/>
        </w:rPr>
        <w:t xml:space="preserve"> </w:t>
      </w:r>
      <w:r w:rsidR="003F0033">
        <w:rPr>
          <w:rFonts w:cs="Calibri"/>
          <w:szCs w:val="28"/>
        </w:rPr>
        <w:t>Пермская краевая организация Профессионального союза работников народного образования и науки Российской Федерации.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5FFEC5CF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3F0033">
        <w:rPr>
          <w:szCs w:val="28"/>
        </w:rPr>
        <w:t>10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F5B78" w14:textId="77777777" w:rsidR="003A53CA" w:rsidRDefault="003A53CA">
      <w:r>
        <w:separator/>
      </w:r>
    </w:p>
  </w:endnote>
  <w:endnote w:type="continuationSeparator" w:id="0">
    <w:p w14:paraId="5ABD10FE" w14:textId="77777777" w:rsidR="003A53CA" w:rsidRDefault="003A5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3EBC6" w14:textId="77777777" w:rsidR="003A53CA" w:rsidRDefault="003A53CA">
      <w:r>
        <w:separator/>
      </w:r>
    </w:p>
  </w:footnote>
  <w:footnote w:type="continuationSeparator" w:id="0">
    <w:p w14:paraId="34D04106" w14:textId="77777777" w:rsidR="003A53CA" w:rsidRDefault="003A5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2B37"/>
    <w:rsid w:val="000137D7"/>
    <w:rsid w:val="00035ABC"/>
    <w:rsid w:val="00051066"/>
    <w:rsid w:val="00067F3F"/>
    <w:rsid w:val="00085DCE"/>
    <w:rsid w:val="000B4A0E"/>
    <w:rsid w:val="000C3F72"/>
    <w:rsid w:val="000D75F1"/>
    <w:rsid w:val="000F5D5D"/>
    <w:rsid w:val="001243E3"/>
    <w:rsid w:val="00125315"/>
    <w:rsid w:val="00134D1D"/>
    <w:rsid w:val="00160A7A"/>
    <w:rsid w:val="0017083F"/>
    <w:rsid w:val="00170D09"/>
    <w:rsid w:val="001A4268"/>
    <w:rsid w:val="001B451A"/>
    <w:rsid w:val="00205244"/>
    <w:rsid w:val="0021074E"/>
    <w:rsid w:val="002112BC"/>
    <w:rsid w:val="0022260E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3589"/>
    <w:rsid w:val="00331EFD"/>
    <w:rsid w:val="00333B9B"/>
    <w:rsid w:val="00380407"/>
    <w:rsid w:val="00382EC6"/>
    <w:rsid w:val="00385F5E"/>
    <w:rsid w:val="00396177"/>
    <w:rsid w:val="003A53CA"/>
    <w:rsid w:val="003B0AC5"/>
    <w:rsid w:val="003E4619"/>
    <w:rsid w:val="003E7736"/>
    <w:rsid w:val="003F0033"/>
    <w:rsid w:val="0044200B"/>
    <w:rsid w:val="0048053D"/>
    <w:rsid w:val="00481314"/>
    <w:rsid w:val="004B052C"/>
    <w:rsid w:val="004C1BC7"/>
    <w:rsid w:val="004C61A6"/>
    <w:rsid w:val="004D674D"/>
    <w:rsid w:val="004E0428"/>
    <w:rsid w:val="004E428B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6304A1"/>
    <w:rsid w:val="00695EF5"/>
    <w:rsid w:val="00696C01"/>
    <w:rsid w:val="00697FD5"/>
    <w:rsid w:val="006A2C0F"/>
    <w:rsid w:val="006C04CD"/>
    <w:rsid w:val="006D7F33"/>
    <w:rsid w:val="006F01F2"/>
    <w:rsid w:val="006F5E7C"/>
    <w:rsid w:val="006F67D4"/>
    <w:rsid w:val="00710D2C"/>
    <w:rsid w:val="00741630"/>
    <w:rsid w:val="00743020"/>
    <w:rsid w:val="00756AB6"/>
    <w:rsid w:val="00761140"/>
    <w:rsid w:val="00767633"/>
    <w:rsid w:val="007A4C46"/>
    <w:rsid w:val="007C3F78"/>
    <w:rsid w:val="007D3864"/>
    <w:rsid w:val="00813760"/>
    <w:rsid w:val="008159C7"/>
    <w:rsid w:val="00856384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B4177"/>
    <w:rsid w:val="00B06EF1"/>
    <w:rsid w:val="00B1160A"/>
    <w:rsid w:val="00B11B42"/>
    <w:rsid w:val="00B237E4"/>
    <w:rsid w:val="00B6347D"/>
    <w:rsid w:val="00BA7FB1"/>
    <w:rsid w:val="00BB4BEE"/>
    <w:rsid w:val="00BD71FF"/>
    <w:rsid w:val="00BE682A"/>
    <w:rsid w:val="00C024E7"/>
    <w:rsid w:val="00C11D9E"/>
    <w:rsid w:val="00C478ED"/>
    <w:rsid w:val="00C57C7C"/>
    <w:rsid w:val="00C91AF3"/>
    <w:rsid w:val="00C95120"/>
    <w:rsid w:val="00C95C36"/>
    <w:rsid w:val="00CB3840"/>
    <w:rsid w:val="00CC2B8D"/>
    <w:rsid w:val="00CC46BF"/>
    <w:rsid w:val="00CD29CF"/>
    <w:rsid w:val="00CF225E"/>
    <w:rsid w:val="00D125D0"/>
    <w:rsid w:val="00D715AA"/>
    <w:rsid w:val="00D81BB7"/>
    <w:rsid w:val="00D96C0C"/>
    <w:rsid w:val="00DE48F3"/>
    <w:rsid w:val="00DE4F23"/>
    <w:rsid w:val="00DE66A8"/>
    <w:rsid w:val="00DF45D4"/>
    <w:rsid w:val="00E11D12"/>
    <w:rsid w:val="00E5672D"/>
    <w:rsid w:val="00E71EEE"/>
    <w:rsid w:val="00E843B9"/>
    <w:rsid w:val="00EB2F6B"/>
    <w:rsid w:val="00EE3744"/>
    <w:rsid w:val="00EF2F6A"/>
    <w:rsid w:val="00EF7319"/>
    <w:rsid w:val="00F229FA"/>
    <w:rsid w:val="00F3437B"/>
    <w:rsid w:val="00F37D27"/>
    <w:rsid w:val="00F8420C"/>
    <w:rsid w:val="00FC273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</cp:revision>
  <cp:lastPrinted>2025-03-04T10:58:00Z</cp:lastPrinted>
  <dcterms:created xsi:type="dcterms:W3CDTF">2026-03-26T09:37:00Z</dcterms:created>
  <dcterms:modified xsi:type="dcterms:W3CDTF">2026-04-01T06:51:00Z</dcterms:modified>
</cp:coreProperties>
</file>