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58068FB8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051978">
                              <w:rPr>
                                <w:b/>
                                <w:szCs w:val="28"/>
                              </w:rPr>
                              <w:t>15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051978">
                              <w:rPr>
                                <w:b/>
                                <w:szCs w:val="28"/>
                              </w:rPr>
                              <w:t>Сем</w:t>
                            </w:r>
                            <w:r w:rsidR="00AC5194">
                              <w:rPr>
                                <w:b/>
                                <w:szCs w:val="28"/>
                              </w:rPr>
                              <w:t>е</w:t>
                            </w:r>
                            <w:r w:rsidR="00051978">
                              <w:rPr>
                                <w:b/>
                                <w:szCs w:val="28"/>
                              </w:rPr>
                              <w:t>новой Г.В.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58068FB8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051978">
                        <w:rPr>
                          <w:b/>
                          <w:szCs w:val="28"/>
                        </w:rPr>
                        <w:t>15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051978">
                        <w:rPr>
                          <w:b/>
                          <w:szCs w:val="28"/>
                        </w:rPr>
                        <w:t>Сем</w:t>
                      </w:r>
                      <w:r w:rsidR="00AC5194">
                        <w:rPr>
                          <w:b/>
                          <w:szCs w:val="28"/>
                        </w:rPr>
                        <w:t>е</w:t>
                      </w:r>
                      <w:r w:rsidR="00051978">
                        <w:rPr>
                          <w:b/>
                          <w:szCs w:val="28"/>
                        </w:rPr>
                        <w:t>новой Г.В.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159E4D21" w:rsidR="00975170" w:rsidRPr="00512D15" w:rsidRDefault="00CF0DD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159E4D21" w:rsidR="00975170" w:rsidRPr="00512D15" w:rsidRDefault="00CF0DD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25DD45E5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05197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25DD45E5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051978">
                        <w:rPr>
                          <w:sz w:val="24"/>
                          <w:szCs w:val="24"/>
                        </w:rPr>
                        <w:t>6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1132E0B6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051978">
        <w:rPr>
          <w:szCs w:val="28"/>
        </w:rPr>
        <w:t>15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051978">
        <w:rPr>
          <w:szCs w:val="28"/>
        </w:rPr>
        <w:t xml:space="preserve">Семеновой Галины Васильевны </w:t>
      </w:r>
      <w:r w:rsidR="001B451A">
        <w:rPr>
          <w:szCs w:val="28"/>
        </w:rPr>
        <w:t>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399C4F13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051978">
        <w:rPr>
          <w:szCs w:val="28"/>
        </w:rPr>
        <w:t>15 Семеновой Галины Васильевны</w:t>
      </w:r>
      <w:r w:rsidR="00C57C7C">
        <w:rPr>
          <w:szCs w:val="28"/>
        </w:rPr>
        <w:t>, 19</w:t>
      </w:r>
      <w:r w:rsidR="006F5E7C">
        <w:rPr>
          <w:szCs w:val="28"/>
        </w:rPr>
        <w:t>7</w:t>
      </w:r>
      <w:r w:rsidR="00051978">
        <w:rPr>
          <w:szCs w:val="28"/>
        </w:rPr>
        <w:t>2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051978">
        <w:rPr>
          <w:rFonts w:cs="Calibri"/>
          <w:szCs w:val="28"/>
        </w:rPr>
        <w:t>Региональное отделение в Пермском крае Политической партии «НОВЫЕ ЛЮДИ».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30EDC31B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051978">
        <w:rPr>
          <w:szCs w:val="28"/>
        </w:rPr>
        <w:t>15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E869" w14:textId="77777777" w:rsidR="00AA72CF" w:rsidRDefault="00AA72CF">
      <w:r>
        <w:separator/>
      </w:r>
    </w:p>
  </w:endnote>
  <w:endnote w:type="continuationSeparator" w:id="0">
    <w:p w14:paraId="79948A30" w14:textId="77777777" w:rsidR="00AA72CF" w:rsidRDefault="00AA7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80C1" w14:textId="77777777" w:rsidR="00AA72CF" w:rsidRDefault="00AA72CF">
      <w:r>
        <w:separator/>
      </w:r>
    </w:p>
  </w:footnote>
  <w:footnote w:type="continuationSeparator" w:id="0">
    <w:p w14:paraId="0BF75550" w14:textId="77777777" w:rsidR="00AA72CF" w:rsidRDefault="00AA7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42407"/>
    <w:rsid w:val="00051066"/>
    <w:rsid w:val="00051978"/>
    <w:rsid w:val="00060209"/>
    <w:rsid w:val="00067F3F"/>
    <w:rsid w:val="00085DCE"/>
    <w:rsid w:val="000B4A0E"/>
    <w:rsid w:val="000C3F72"/>
    <w:rsid w:val="000D75F1"/>
    <w:rsid w:val="000F5D5D"/>
    <w:rsid w:val="001243E3"/>
    <w:rsid w:val="00125315"/>
    <w:rsid w:val="00134D1D"/>
    <w:rsid w:val="00164E46"/>
    <w:rsid w:val="0017083F"/>
    <w:rsid w:val="00170D09"/>
    <w:rsid w:val="001B451A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80407"/>
    <w:rsid w:val="00382EC6"/>
    <w:rsid w:val="00385F5E"/>
    <w:rsid w:val="00396177"/>
    <w:rsid w:val="003B0AC5"/>
    <w:rsid w:val="003E4619"/>
    <w:rsid w:val="003E7736"/>
    <w:rsid w:val="003F0033"/>
    <w:rsid w:val="0044200B"/>
    <w:rsid w:val="0048053D"/>
    <w:rsid w:val="00481314"/>
    <w:rsid w:val="004B052C"/>
    <w:rsid w:val="004C1BC7"/>
    <w:rsid w:val="004C61A6"/>
    <w:rsid w:val="004D674D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A72CF"/>
    <w:rsid w:val="00AB0DC4"/>
    <w:rsid w:val="00AB4177"/>
    <w:rsid w:val="00AC5194"/>
    <w:rsid w:val="00B06EF1"/>
    <w:rsid w:val="00B1160A"/>
    <w:rsid w:val="00B11B42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B67DC"/>
    <w:rsid w:val="00CC2B8D"/>
    <w:rsid w:val="00CC46BF"/>
    <w:rsid w:val="00CD29CF"/>
    <w:rsid w:val="00CF0DD0"/>
    <w:rsid w:val="00CF225E"/>
    <w:rsid w:val="00D125D0"/>
    <w:rsid w:val="00D715AA"/>
    <w:rsid w:val="00D81BB7"/>
    <w:rsid w:val="00D96C0C"/>
    <w:rsid w:val="00DE48F3"/>
    <w:rsid w:val="00DE4F23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2025-03-04T10:58:00Z</cp:lastPrinted>
  <dcterms:created xsi:type="dcterms:W3CDTF">2026-03-26T09:39:00Z</dcterms:created>
  <dcterms:modified xsi:type="dcterms:W3CDTF">2026-04-01T06:51:00Z</dcterms:modified>
</cp:coreProperties>
</file>