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890BF" w14:textId="3B18337C" w:rsidR="00385F5E" w:rsidRPr="00697FD5" w:rsidRDefault="00741630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6A92FE" wp14:editId="4FE7F292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694940" cy="1304925"/>
                <wp:effectExtent l="0" t="0" r="10160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494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035BBE" w14:textId="7DE022CE" w:rsidR="00A354F7" w:rsidRPr="00A354F7" w:rsidRDefault="003E3F9A" w:rsidP="00EE3744">
                            <w:pPr>
                              <w:suppressAutoHyphens/>
                              <w:ind w:right="-8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66C5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б</w:t>
                            </w:r>
                            <w:r w:rsidRPr="00B66C56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освобождении от занимаемой должности председателя участковой избирательной комиссии избирательного участка </w:t>
                            </w:r>
                            <w:r w:rsidR="00EB2F6B" w:rsidRPr="00273486">
                              <w:rPr>
                                <w:b/>
                                <w:szCs w:val="28"/>
                              </w:rPr>
                              <w:t xml:space="preserve">№ </w:t>
                            </w:r>
                            <w:r w:rsidR="00EB2F6B">
                              <w:rPr>
                                <w:b/>
                                <w:szCs w:val="28"/>
                              </w:rPr>
                              <w:t>37</w:t>
                            </w:r>
                            <w:r w:rsidR="009D34B3">
                              <w:rPr>
                                <w:b/>
                                <w:szCs w:val="28"/>
                              </w:rPr>
                              <w:t>0</w:t>
                            </w:r>
                            <w:r w:rsidR="006F5E7C">
                              <w:rPr>
                                <w:b/>
                                <w:szCs w:val="28"/>
                              </w:rPr>
                              <w:t>9</w:t>
                            </w:r>
                            <w:r w:rsidR="00EB2F6B" w:rsidRPr="00273486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6F5E7C">
                              <w:rPr>
                                <w:b/>
                                <w:szCs w:val="28"/>
                              </w:rPr>
                              <w:t>Аристов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у Валентину Борисовну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6A92FE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2pt;height:102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" filled="f" stroked="f">
                <v:textbox inset="0,0,0,0">
                  <w:txbxContent>
                    <w:p w14:paraId="18035BBE" w14:textId="7DE022CE" w:rsidR="00A354F7" w:rsidRPr="00A354F7" w:rsidRDefault="003E3F9A" w:rsidP="00EE3744">
                      <w:pPr>
                        <w:suppressAutoHyphens/>
                        <w:ind w:right="-8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B66C56">
                        <w:rPr>
                          <w:b/>
                          <w:szCs w:val="28"/>
                        </w:rPr>
                        <w:t>О</w:t>
                      </w:r>
                      <w:r>
                        <w:rPr>
                          <w:b/>
                          <w:szCs w:val="28"/>
                        </w:rPr>
                        <w:t>б</w:t>
                      </w:r>
                      <w:r w:rsidRPr="00B66C56">
                        <w:rPr>
                          <w:b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Cs w:val="28"/>
                        </w:rPr>
                        <w:t xml:space="preserve">освобождении от занимаемой должности председателя участковой избирательной комиссии избирательного участка </w:t>
                      </w:r>
                      <w:r w:rsidR="00EB2F6B" w:rsidRPr="00273486">
                        <w:rPr>
                          <w:b/>
                          <w:szCs w:val="28"/>
                        </w:rPr>
                        <w:t xml:space="preserve">№ </w:t>
                      </w:r>
                      <w:r w:rsidR="00EB2F6B">
                        <w:rPr>
                          <w:b/>
                          <w:szCs w:val="28"/>
                        </w:rPr>
                        <w:t>37</w:t>
                      </w:r>
                      <w:r w:rsidR="009D34B3">
                        <w:rPr>
                          <w:b/>
                          <w:szCs w:val="28"/>
                        </w:rPr>
                        <w:t>0</w:t>
                      </w:r>
                      <w:r w:rsidR="006F5E7C">
                        <w:rPr>
                          <w:b/>
                          <w:szCs w:val="28"/>
                        </w:rPr>
                        <w:t>9</w:t>
                      </w:r>
                      <w:r w:rsidR="00EB2F6B" w:rsidRPr="00273486">
                        <w:rPr>
                          <w:b/>
                          <w:szCs w:val="28"/>
                        </w:rPr>
                        <w:t xml:space="preserve"> </w:t>
                      </w:r>
                      <w:r w:rsidR="006F5E7C">
                        <w:rPr>
                          <w:b/>
                          <w:szCs w:val="28"/>
                        </w:rPr>
                        <w:t>Аристов</w:t>
                      </w:r>
                      <w:r>
                        <w:rPr>
                          <w:b/>
                          <w:szCs w:val="28"/>
                        </w:rPr>
                        <w:t>у Валентину Борисовну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960487" wp14:editId="580974D5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79409D" w14:textId="4E1FEC27" w:rsidR="00975170" w:rsidRPr="00512D15" w:rsidRDefault="008B4767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03.04.2026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960487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5379409D" w14:textId="4E1FEC27" w:rsidR="00975170" w:rsidRPr="00512D15" w:rsidRDefault="008B4767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03.04.2026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3851E2" wp14:editId="221DD03B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EA2E19" w14:textId="515FCA87" w:rsidR="00975170" w:rsidRPr="00512D15" w:rsidRDefault="001B451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100</w:t>
                            </w:r>
                            <w:r w:rsidR="00C91AF3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387923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 w:rsidR="009D34B3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851E2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2DEA2E19" w14:textId="515FCA87" w:rsidR="00975170" w:rsidRPr="00512D15" w:rsidRDefault="001B451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100</w:t>
                      </w:r>
                      <w:r w:rsidR="00C91AF3">
                        <w:rPr>
                          <w:sz w:val="24"/>
                          <w:szCs w:val="24"/>
                        </w:rPr>
                        <w:t>/0</w:t>
                      </w:r>
                      <w:r w:rsidR="00387923">
                        <w:rPr>
                          <w:sz w:val="24"/>
                          <w:szCs w:val="24"/>
                        </w:rPr>
                        <w:t>7</w:t>
                      </w:r>
                      <w:r w:rsidR="009D34B3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905A111" w14:textId="77777777" w:rsidR="000D75F1" w:rsidRDefault="000D75F1" w:rsidP="00DE4F23">
      <w:pPr>
        <w:pStyle w:val="a7"/>
        <w:spacing w:line="360" w:lineRule="auto"/>
        <w:ind w:firstLine="0"/>
        <w:jc w:val="center"/>
      </w:pPr>
    </w:p>
    <w:p w14:paraId="2800CD10" w14:textId="77777777" w:rsidR="00255B6B" w:rsidRDefault="00255B6B" w:rsidP="00DE4F23">
      <w:pPr>
        <w:pStyle w:val="a7"/>
        <w:spacing w:line="360" w:lineRule="auto"/>
        <w:ind w:firstLine="0"/>
        <w:jc w:val="center"/>
      </w:pPr>
    </w:p>
    <w:p w14:paraId="41C7A805" w14:textId="77777777" w:rsidR="000D75F1" w:rsidRDefault="000D75F1" w:rsidP="00DE4F23">
      <w:pPr>
        <w:pStyle w:val="a7"/>
        <w:spacing w:line="360" w:lineRule="auto"/>
        <w:ind w:firstLine="709"/>
      </w:pPr>
    </w:p>
    <w:p w14:paraId="6FA4E106" w14:textId="45F41B2B" w:rsidR="003E3F9A" w:rsidRPr="00B66C56" w:rsidRDefault="003E3F9A" w:rsidP="003E3F9A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B66C56">
        <w:rPr>
          <w:szCs w:val="28"/>
        </w:rPr>
        <w:t xml:space="preserve">Рассмотрев заявление </w:t>
      </w:r>
      <w:r>
        <w:rPr>
          <w:szCs w:val="28"/>
        </w:rPr>
        <w:t>председателя участковой избирательной комиссии избирательного участка № 3709 Аристовой Валентины Борисовны, руководствуясь пунктом 7 статьи 28 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</w:p>
    <w:p w14:paraId="23599B11" w14:textId="77777777" w:rsidR="003E3F9A" w:rsidRPr="004E146C" w:rsidRDefault="003E3F9A" w:rsidP="003E3F9A">
      <w:pPr>
        <w:tabs>
          <w:tab w:val="left" w:pos="2775"/>
        </w:tabs>
        <w:ind w:firstLine="540"/>
        <w:jc w:val="center"/>
        <w:rPr>
          <w:sz w:val="20"/>
        </w:rPr>
      </w:pPr>
    </w:p>
    <w:p w14:paraId="3F9EA6A1" w14:textId="77777777" w:rsidR="003E3F9A" w:rsidRPr="00417E38" w:rsidRDefault="003E3F9A" w:rsidP="003E3F9A">
      <w:pPr>
        <w:tabs>
          <w:tab w:val="left" w:pos="2775"/>
        </w:tabs>
        <w:ind w:firstLine="540"/>
        <w:jc w:val="center"/>
        <w:rPr>
          <w:szCs w:val="28"/>
        </w:rPr>
      </w:pPr>
      <w:r w:rsidRPr="00417E38">
        <w:rPr>
          <w:szCs w:val="28"/>
        </w:rPr>
        <w:t xml:space="preserve">комиссия  Р Е </w:t>
      </w:r>
      <w:r>
        <w:rPr>
          <w:szCs w:val="28"/>
        </w:rPr>
        <w:t>Ш</w:t>
      </w:r>
      <w:r w:rsidRPr="00417E38">
        <w:rPr>
          <w:szCs w:val="28"/>
        </w:rPr>
        <w:t xml:space="preserve"> А</w:t>
      </w:r>
      <w:r>
        <w:rPr>
          <w:szCs w:val="28"/>
        </w:rPr>
        <w:t xml:space="preserve"> Е Т</w:t>
      </w:r>
      <w:r w:rsidRPr="00417E38">
        <w:rPr>
          <w:szCs w:val="28"/>
        </w:rPr>
        <w:t>:</w:t>
      </w:r>
    </w:p>
    <w:p w14:paraId="446B44F5" w14:textId="77777777" w:rsidR="003E3F9A" w:rsidRPr="004E146C" w:rsidRDefault="003E3F9A" w:rsidP="003E3F9A">
      <w:pPr>
        <w:tabs>
          <w:tab w:val="left" w:pos="2775"/>
        </w:tabs>
        <w:ind w:firstLine="540"/>
        <w:jc w:val="center"/>
        <w:rPr>
          <w:sz w:val="20"/>
        </w:rPr>
      </w:pPr>
    </w:p>
    <w:p w14:paraId="62413601" w14:textId="13D91960" w:rsidR="003E3F9A" w:rsidRDefault="003E3F9A" w:rsidP="003E3F9A">
      <w:pPr>
        <w:numPr>
          <w:ilvl w:val="0"/>
          <w:numId w:val="1"/>
        </w:numPr>
        <w:tabs>
          <w:tab w:val="left" w:pos="435"/>
        </w:tabs>
        <w:ind w:left="0" w:firstLine="709"/>
        <w:jc w:val="both"/>
        <w:rPr>
          <w:szCs w:val="28"/>
        </w:rPr>
      </w:pPr>
      <w:r>
        <w:rPr>
          <w:szCs w:val="28"/>
        </w:rPr>
        <w:t>Освободить досрочно Аристову Валентину Борисовну от должности председателя участковой избирательной комиссии избирательного участка №3709.</w:t>
      </w:r>
    </w:p>
    <w:p w14:paraId="30448C75" w14:textId="1196F6EB" w:rsidR="00EB2F6B" w:rsidRPr="00273486" w:rsidRDefault="00EB2F6B" w:rsidP="003E3F9A">
      <w:pPr>
        <w:numPr>
          <w:ilvl w:val="0"/>
          <w:numId w:val="1"/>
        </w:numPr>
        <w:tabs>
          <w:tab w:val="clear" w:pos="1211"/>
          <w:tab w:val="num" w:pos="435"/>
          <w:tab w:val="num" w:pos="567"/>
          <w:tab w:val="num" w:pos="709"/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    </w:t>
      </w:r>
      <w:r w:rsidRPr="00273486">
        <w:rPr>
          <w:szCs w:val="28"/>
        </w:rPr>
        <w:t>Направить</w:t>
      </w:r>
      <w:r w:rsidR="00BD71FF">
        <w:rPr>
          <w:szCs w:val="28"/>
        </w:rPr>
        <w:t xml:space="preserve"> </w:t>
      </w:r>
      <w:r w:rsidR="002767D9" w:rsidRPr="00273486">
        <w:rPr>
          <w:szCs w:val="28"/>
        </w:rPr>
        <w:t>настояще</w:t>
      </w:r>
      <w:r w:rsidR="002767D9">
        <w:rPr>
          <w:szCs w:val="28"/>
        </w:rPr>
        <w:t>е</w:t>
      </w:r>
      <w:r w:rsidR="002767D9" w:rsidRPr="00273486">
        <w:rPr>
          <w:szCs w:val="28"/>
        </w:rPr>
        <w:t xml:space="preserve"> решение </w:t>
      </w:r>
      <w:r w:rsidRPr="00273486">
        <w:rPr>
          <w:szCs w:val="28"/>
        </w:rPr>
        <w:t xml:space="preserve">в Избирательную комиссию Пермского края и участковую избирательную комиссию избирательного участка № </w:t>
      </w:r>
      <w:r>
        <w:rPr>
          <w:szCs w:val="28"/>
        </w:rPr>
        <w:t>37</w:t>
      </w:r>
      <w:r w:rsidR="009D34B3">
        <w:rPr>
          <w:szCs w:val="28"/>
        </w:rPr>
        <w:t>0</w:t>
      </w:r>
      <w:r w:rsidR="006F5E7C">
        <w:rPr>
          <w:szCs w:val="28"/>
        </w:rPr>
        <w:t>9</w:t>
      </w:r>
      <w:r w:rsidRPr="00273486">
        <w:rPr>
          <w:szCs w:val="28"/>
        </w:rPr>
        <w:t>.</w:t>
      </w:r>
    </w:p>
    <w:p w14:paraId="50CD229E" w14:textId="20793BE1" w:rsidR="00EB2F6B" w:rsidRPr="00273486" w:rsidRDefault="00EB2F6B" w:rsidP="003E3F9A">
      <w:pPr>
        <w:numPr>
          <w:ilvl w:val="0"/>
          <w:numId w:val="1"/>
        </w:numPr>
        <w:tabs>
          <w:tab w:val="num" w:pos="435"/>
          <w:tab w:val="left" w:pos="1276"/>
        </w:tabs>
        <w:ind w:left="0" w:firstLine="709"/>
        <w:jc w:val="both"/>
        <w:rPr>
          <w:szCs w:val="28"/>
        </w:rPr>
      </w:pPr>
      <w:r w:rsidRPr="00273486">
        <w:rPr>
          <w:szCs w:val="28"/>
        </w:rPr>
        <w:t xml:space="preserve">Разместить настоящее решение на официальном сайте территориальной избирательной комиссии Суксунского </w:t>
      </w:r>
      <w:r w:rsidR="00C91AF3">
        <w:rPr>
          <w:szCs w:val="28"/>
        </w:rPr>
        <w:t>муниципального</w:t>
      </w:r>
      <w:r w:rsidRPr="00993E5B">
        <w:rPr>
          <w:szCs w:val="28"/>
        </w:rPr>
        <w:t xml:space="preserve"> округа</w:t>
      </w:r>
      <w:r w:rsidRPr="00273486">
        <w:rPr>
          <w:szCs w:val="28"/>
        </w:rPr>
        <w:t xml:space="preserve"> в информационно-телекоммуникационной сети «Интернет»</w:t>
      </w:r>
      <w:r w:rsidRPr="00C23704">
        <w:rPr>
          <w:szCs w:val="28"/>
        </w:rPr>
        <w:t xml:space="preserve"> </w:t>
      </w:r>
      <w:hyperlink r:id="rId7" w:history="1">
        <w:r w:rsidRPr="00E65BA6">
          <w:rPr>
            <w:rStyle w:val="af5"/>
            <w:szCs w:val="28"/>
          </w:rPr>
          <w:t>http://59t037.permkrai.ru</w:t>
        </w:r>
      </w:hyperlink>
    </w:p>
    <w:p w14:paraId="68B5F77D" w14:textId="206D5768" w:rsidR="00EB2F6B" w:rsidRDefault="00EB2F6B" w:rsidP="003E3F9A">
      <w:pPr>
        <w:numPr>
          <w:ilvl w:val="0"/>
          <w:numId w:val="1"/>
        </w:numPr>
        <w:tabs>
          <w:tab w:val="num" w:pos="435"/>
          <w:tab w:val="left" w:pos="1276"/>
        </w:tabs>
        <w:ind w:left="0" w:firstLine="709"/>
        <w:jc w:val="both"/>
        <w:rPr>
          <w:szCs w:val="28"/>
        </w:rPr>
      </w:pPr>
      <w:r w:rsidRPr="00273486">
        <w:rPr>
          <w:szCs w:val="28"/>
        </w:rPr>
        <w:t>Контроль за исполнением решения возложить на председателя территориальной</w:t>
      </w:r>
      <w:r w:rsidRPr="00B66C56">
        <w:rPr>
          <w:szCs w:val="28"/>
        </w:rPr>
        <w:t xml:space="preserve"> избирательной комиссии </w:t>
      </w:r>
      <w:r>
        <w:rPr>
          <w:szCs w:val="28"/>
        </w:rPr>
        <w:t>Суксунского</w:t>
      </w:r>
      <w:r w:rsidRPr="00B66C56">
        <w:rPr>
          <w:szCs w:val="28"/>
        </w:rPr>
        <w:t xml:space="preserve"> </w:t>
      </w:r>
      <w:r w:rsidR="00C91AF3">
        <w:rPr>
          <w:szCs w:val="28"/>
        </w:rPr>
        <w:t>муниципального</w:t>
      </w:r>
      <w:r w:rsidRPr="00993E5B">
        <w:rPr>
          <w:szCs w:val="28"/>
        </w:rPr>
        <w:t xml:space="preserve"> округа</w:t>
      </w:r>
      <w:r w:rsidR="00C478ED" w:rsidRPr="00C478ED">
        <w:rPr>
          <w:szCs w:val="28"/>
        </w:rPr>
        <w:t xml:space="preserve"> </w:t>
      </w:r>
      <w:r w:rsidR="00C478ED" w:rsidRPr="00273486">
        <w:rPr>
          <w:szCs w:val="28"/>
        </w:rPr>
        <w:t>Павлову</w:t>
      </w:r>
      <w:r w:rsidR="00C478ED">
        <w:rPr>
          <w:szCs w:val="28"/>
        </w:rPr>
        <w:t xml:space="preserve"> </w:t>
      </w:r>
      <w:r w:rsidR="00C478ED" w:rsidRPr="00273486">
        <w:rPr>
          <w:szCs w:val="28"/>
        </w:rPr>
        <w:t>П.Н.</w:t>
      </w:r>
      <w:r w:rsidRPr="00B66C56">
        <w:rPr>
          <w:szCs w:val="28"/>
        </w:rPr>
        <w:t xml:space="preserve"> </w:t>
      </w:r>
    </w:p>
    <w:p w14:paraId="7DCB659B" w14:textId="77777777" w:rsidR="003E3F9A" w:rsidRPr="00B66C56" w:rsidRDefault="003E3F9A" w:rsidP="003E3F9A">
      <w:pPr>
        <w:tabs>
          <w:tab w:val="left" w:pos="1276"/>
        </w:tabs>
        <w:ind w:left="709"/>
        <w:jc w:val="both"/>
        <w:rPr>
          <w:szCs w:val="28"/>
        </w:rPr>
      </w:pPr>
    </w:p>
    <w:p w14:paraId="27E46C6D" w14:textId="77777777" w:rsidR="00EB2F6B" w:rsidRPr="00C43AD4" w:rsidRDefault="00EB2F6B" w:rsidP="00EB2F6B">
      <w:pPr>
        <w:rPr>
          <w:sz w:val="20"/>
        </w:rPr>
      </w:pPr>
      <w:r w:rsidRPr="00B66C56">
        <w:rPr>
          <w:szCs w:val="28"/>
        </w:rPr>
        <w:t xml:space="preserve">           </w:t>
      </w: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5C35F2AD" w14:textId="77777777" w:rsidTr="009D34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EB08662" w14:textId="77777777"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25201E45" w14:textId="1AFC360A" w:rsidR="00525A05" w:rsidRDefault="009D34B3">
            <w:pPr>
              <w:pStyle w:val="a7"/>
              <w:ind w:firstLine="0"/>
              <w:jc w:val="right"/>
            </w:pPr>
            <w:r>
              <w:t>П.Н. Павлова</w:t>
            </w:r>
          </w:p>
        </w:tc>
      </w:tr>
      <w:tr w:rsidR="00911625" w14:paraId="2BB8E408" w14:textId="77777777" w:rsidTr="009D34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1CABC27C" w14:textId="77777777" w:rsidR="00911625" w:rsidRDefault="00911625">
            <w:pPr>
              <w:pStyle w:val="a7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0450D2F0" w14:textId="77777777" w:rsidR="00911625" w:rsidRDefault="00911625">
            <w:pPr>
              <w:pStyle w:val="a7"/>
              <w:ind w:firstLine="0"/>
              <w:jc w:val="right"/>
            </w:pPr>
          </w:p>
        </w:tc>
      </w:tr>
      <w:tr w:rsidR="00911625" w14:paraId="73DF45FA" w14:textId="77777777" w:rsidTr="009D34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6F10CC23" w14:textId="44D26012" w:rsidR="00911625" w:rsidRDefault="00EE3744" w:rsidP="00E843B9">
            <w:pPr>
              <w:pStyle w:val="a7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7274549F" w14:textId="009F835C" w:rsidR="00911625" w:rsidRDefault="00EE3744">
            <w:pPr>
              <w:pStyle w:val="a7"/>
              <w:ind w:firstLine="0"/>
              <w:jc w:val="right"/>
            </w:pPr>
            <w:r>
              <w:t>С.Ю. Вяткина</w:t>
            </w:r>
          </w:p>
        </w:tc>
      </w:tr>
    </w:tbl>
    <w:p w14:paraId="578C8F84" w14:textId="77777777"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83B2B" w14:textId="77777777" w:rsidR="00A51FBB" w:rsidRDefault="00A51FBB">
      <w:r>
        <w:separator/>
      </w:r>
    </w:p>
  </w:endnote>
  <w:endnote w:type="continuationSeparator" w:id="0">
    <w:p w14:paraId="19F7454B" w14:textId="77777777" w:rsidR="00A51FBB" w:rsidRDefault="00A51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28165" w14:textId="77777777" w:rsidR="00975170" w:rsidRDefault="006D7F3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4DCABD82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C0D8D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48C60" w14:textId="77777777" w:rsidR="00A51FBB" w:rsidRDefault="00A51FBB">
      <w:r>
        <w:separator/>
      </w:r>
    </w:p>
  </w:footnote>
  <w:footnote w:type="continuationSeparator" w:id="0">
    <w:p w14:paraId="38EC0C11" w14:textId="77777777" w:rsidR="00A51FBB" w:rsidRDefault="00A51F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F2E23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4B39E2A2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F6B10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529B2AB7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6537E2C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67DDA98" w14:textId="77777777"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14:paraId="7A23526E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C045CF7" w14:textId="6B0488FB" w:rsidR="00A354F7" w:rsidRPr="00503550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СУКСУНСКОГО </w:t>
          </w:r>
          <w:r w:rsidR="00C91AF3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14:paraId="3E6F33B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4B1EDD79" w14:textId="77777777" w:rsidR="00A354F7" w:rsidRPr="0076064B" w:rsidRDefault="0059586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7B937525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381E403F" w14:textId="77777777"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6C73F00F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301F87C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DA6AA8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DE9C69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7132EE15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36CD568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7E7E36A9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4B03F09F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60C83CE2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9E4922A" w14:textId="77777777" w:rsidR="00A354F7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п. Суксун</w:t>
          </w:r>
        </w:p>
      </w:tc>
    </w:tr>
    <w:tr w:rsidR="00A354F7" w:rsidRPr="00FA51BE" w14:paraId="61722814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7CD48BF4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010A1864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7B56547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39F37CE0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4D0A775D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25920A6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6EA595D6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378727C" w14:textId="77777777"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F41BA"/>
    <w:multiLevelType w:val="hybridMultilevel"/>
    <w:tmpl w:val="76285DE0"/>
    <w:lvl w:ilvl="0" w:tplc="C39E1C6C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E178798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F5C8FC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8B478A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6BC243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9D009F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E12859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9C6255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9727CB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7449136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37D7"/>
    <w:rsid w:val="00035ABC"/>
    <w:rsid w:val="00051066"/>
    <w:rsid w:val="00067F3F"/>
    <w:rsid w:val="00085DCE"/>
    <w:rsid w:val="000B4A0E"/>
    <w:rsid w:val="000C3F72"/>
    <w:rsid w:val="000D75F1"/>
    <w:rsid w:val="000F5D5D"/>
    <w:rsid w:val="001243E3"/>
    <w:rsid w:val="00125315"/>
    <w:rsid w:val="00134D1D"/>
    <w:rsid w:val="0017083F"/>
    <w:rsid w:val="00170D09"/>
    <w:rsid w:val="001B451A"/>
    <w:rsid w:val="001C6E70"/>
    <w:rsid w:val="00205244"/>
    <w:rsid w:val="0021074E"/>
    <w:rsid w:val="002112BC"/>
    <w:rsid w:val="00232907"/>
    <w:rsid w:val="00236AEA"/>
    <w:rsid w:val="00254CB7"/>
    <w:rsid w:val="00255B6B"/>
    <w:rsid w:val="002767D9"/>
    <w:rsid w:val="00291F1B"/>
    <w:rsid w:val="0029672B"/>
    <w:rsid w:val="002C2A72"/>
    <w:rsid w:val="002E7821"/>
    <w:rsid w:val="003012C6"/>
    <w:rsid w:val="00303589"/>
    <w:rsid w:val="00331EFD"/>
    <w:rsid w:val="00337F30"/>
    <w:rsid w:val="00380407"/>
    <w:rsid w:val="00382EC6"/>
    <w:rsid w:val="00385F5E"/>
    <w:rsid w:val="00387923"/>
    <w:rsid w:val="00396177"/>
    <w:rsid w:val="003A08ED"/>
    <w:rsid w:val="003B0AC5"/>
    <w:rsid w:val="003E3F9A"/>
    <w:rsid w:val="003E4619"/>
    <w:rsid w:val="003E7736"/>
    <w:rsid w:val="004003A1"/>
    <w:rsid w:val="00481314"/>
    <w:rsid w:val="004820B2"/>
    <w:rsid w:val="004B052C"/>
    <w:rsid w:val="004C1BC7"/>
    <w:rsid w:val="004C61A6"/>
    <w:rsid w:val="004E0428"/>
    <w:rsid w:val="004E428B"/>
    <w:rsid w:val="004E4AD4"/>
    <w:rsid w:val="005127BE"/>
    <w:rsid w:val="00512D15"/>
    <w:rsid w:val="00525A05"/>
    <w:rsid w:val="005522B1"/>
    <w:rsid w:val="00557069"/>
    <w:rsid w:val="00586421"/>
    <w:rsid w:val="0058674F"/>
    <w:rsid w:val="0059586C"/>
    <w:rsid w:val="005B1365"/>
    <w:rsid w:val="005B2B62"/>
    <w:rsid w:val="006304A1"/>
    <w:rsid w:val="00695EF5"/>
    <w:rsid w:val="00696C01"/>
    <w:rsid w:val="00697FD5"/>
    <w:rsid w:val="006A2C0F"/>
    <w:rsid w:val="006C04CD"/>
    <w:rsid w:val="006D7F33"/>
    <w:rsid w:val="006F01F2"/>
    <w:rsid w:val="006F5E7C"/>
    <w:rsid w:val="006F67D4"/>
    <w:rsid w:val="00706456"/>
    <w:rsid w:val="00710D2C"/>
    <w:rsid w:val="00741630"/>
    <w:rsid w:val="00743020"/>
    <w:rsid w:val="00756AB6"/>
    <w:rsid w:val="00761140"/>
    <w:rsid w:val="00767633"/>
    <w:rsid w:val="007C3F78"/>
    <w:rsid w:val="007D3864"/>
    <w:rsid w:val="00813760"/>
    <w:rsid w:val="008159C7"/>
    <w:rsid w:val="00856384"/>
    <w:rsid w:val="00871D34"/>
    <w:rsid w:val="00873008"/>
    <w:rsid w:val="008858AC"/>
    <w:rsid w:val="00887EF5"/>
    <w:rsid w:val="008B4767"/>
    <w:rsid w:val="00911625"/>
    <w:rsid w:val="0091742E"/>
    <w:rsid w:val="00942945"/>
    <w:rsid w:val="00975170"/>
    <w:rsid w:val="0099460C"/>
    <w:rsid w:val="009A2DC3"/>
    <w:rsid w:val="009C1E3A"/>
    <w:rsid w:val="009D34B3"/>
    <w:rsid w:val="00A17511"/>
    <w:rsid w:val="00A354F7"/>
    <w:rsid w:val="00A37D18"/>
    <w:rsid w:val="00A45148"/>
    <w:rsid w:val="00A51FBB"/>
    <w:rsid w:val="00A67D26"/>
    <w:rsid w:val="00A777DB"/>
    <w:rsid w:val="00A91D86"/>
    <w:rsid w:val="00AA67E5"/>
    <w:rsid w:val="00AB4177"/>
    <w:rsid w:val="00B06EF1"/>
    <w:rsid w:val="00B1160A"/>
    <w:rsid w:val="00B11B42"/>
    <w:rsid w:val="00B237E4"/>
    <w:rsid w:val="00B6347D"/>
    <w:rsid w:val="00BA7FB1"/>
    <w:rsid w:val="00BB4BEE"/>
    <w:rsid w:val="00BD71FF"/>
    <w:rsid w:val="00BE682A"/>
    <w:rsid w:val="00C024E7"/>
    <w:rsid w:val="00C11D9E"/>
    <w:rsid w:val="00C478ED"/>
    <w:rsid w:val="00C57C7C"/>
    <w:rsid w:val="00C91AF3"/>
    <w:rsid w:val="00C95120"/>
    <w:rsid w:val="00C95C36"/>
    <w:rsid w:val="00CB3840"/>
    <w:rsid w:val="00CC2B8D"/>
    <w:rsid w:val="00CC46BF"/>
    <w:rsid w:val="00CF225E"/>
    <w:rsid w:val="00D125D0"/>
    <w:rsid w:val="00D715AA"/>
    <w:rsid w:val="00D81BB7"/>
    <w:rsid w:val="00D96C0C"/>
    <w:rsid w:val="00DE48F3"/>
    <w:rsid w:val="00DE4F23"/>
    <w:rsid w:val="00DE66A8"/>
    <w:rsid w:val="00DF45D4"/>
    <w:rsid w:val="00E11D12"/>
    <w:rsid w:val="00E5672D"/>
    <w:rsid w:val="00E71EEE"/>
    <w:rsid w:val="00E843B9"/>
    <w:rsid w:val="00EB2F6B"/>
    <w:rsid w:val="00EE3744"/>
    <w:rsid w:val="00EF2F6A"/>
    <w:rsid w:val="00EF7319"/>
    <w:rsid w:val="00F229FA"/>
    <w:rsid w:val="00F3437B"/>
    <w:rsid w:val="00F37D27"/>
    <w:rsid w:val="00F8420C"/>
    <w:rsid w:val="00FC273C"/>
    <w:rsid w:val="00FD0E8F"/>
    <w:rsid w:val="00FD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FBBB3A"/>
  <w15:docId w15:val="{581947CD-AE13-4033-84C6-824BBA6FA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682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E682A"/>
    <w:pPr>
      <w:suppressAutoHyphens/>
      <w:spacing w:line="240" w:lineRule="exact"/>
    </w:pPr>
  </w:style>
  <w:style w:type="paragraph" w:styleId="a4">
    <w:name w:val="header"/>
    <w:basedOn w:val="a"/>
    <w:link w:val="a5"/>
    <w:rsid w:val="00BE682A"/>
    <w:pPr>
      <w:jc w:val="center"/>
    </w:pPr>
  </w:style>
  <w:style w:type="paragraph" w:customStyle="1" w:styleId="a6">
    <w:name w:val="Заголовок к тексту"/>
    <w:basedOn w:val="a"/>
    <w:next w:val="a7"/>
    <w:rsid w:val="00BE682A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BE682A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BE682A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BE682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BE682A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BE682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BE682A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BE682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BE682A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BE682A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BE682A"/>
    <w:pPr>
      <w:ind w:left="4252"/>
    </w:pPr>
  </w:style>
  <w:style w:type="character" w:styleId="af2">
    <w:name w:val="page number"/>
    <w:basedOn w:val="a0"/>
    <w:rsid w:val="00BE682A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uiPriority w:val="99"/>
    <w:unhideWhenUsed/>
    <w:rsid w:val="00EB2F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59t037.permkrai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5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11</cp:revision>
  <cp:lastPrinted>2026-04-01T06:52:00Z</cp:lastPrinted>
  <dcterms:created xsi:type="dcterms:W3CDTF">2026-03-27T05:07:00Z</dcterms:created>
  <dcterms:modified xsi:type="dcterms:W3CDTF">2026-04-01T06:52:00Z</dcterms:modified>
</cp:coreProperties>
</file>