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61287C9F">
                <wp:simplePos x="0" y="0"/>
                <wp:positionH relativeFrom="margin">
                  <wp:align>left</wp:align>
                </wp:positionH>
                <wp:positionV relativeFrom="page">
                  <wp:posOffset>2400300</wp:posOffset>
                </wp:positionV>
                <wp:extent cx="2700020" cy="11049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0C16C6AC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E40DCD">
                              <w:rPr>
                                <w:b/>
                                <w:bCs/>
                                <w:szCs w:val="28"/>
                              </w:rPr>
                              <w:t>22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E40DCD">
                              <w:rPr>
                                <w:b/>
                                <w:bCs/>
                                <w:szCs w:val="28"/>
                              </w:rPr>
                              <w:t>Зайцевой Елены Павловны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9pt;width:212.6pt;height:8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" filled="f" stroked="f">
                <v:textbox inset="0,0,0,0">
                  <w:txbxContent>
                    <w:p w14:paraId="448461B2" w14:textId="0C16C6AC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E40DCD">
                        <w:rPr>
                          <w:b/>
                          <w:bCs/>
                          <w:szCs w:val="28"/>
                        </w:rPr>
                        <w:t>22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E40DCD">
                        <w:rPr>
                          <w:b/>
                          <w:bCs/>
                          <w:szCs w:val="28"/>
                        </w:rPr>
                        <w:t>Зайцевой Елены Павловны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6A4EF496" w:rsidR="00975170" w:rsidRPr="00512D15" w:rsidRDefault="00F82C6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6A4EF496" w:rsidR="00975170" w:rsidRPr="00512D15" w:rsidRDefault="00F82C6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A17E6" w14:textId="0B02B26E" w:rsidR="00945F8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922993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E40DCD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945F85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D8A17E6" w14:textId="0B02B26E" w:rsidR="00945F8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922993">
                        <w:rPr>
                          <w:sz w:val="24"/>
                          <w:szCs w:val="24"/>
                        </w:rPr>
                        <w:t>1</w:t>
                      </w:r>
                      <w:r w:rsidR="00E40DCD">
                        <w:rPr>
                          <w:sz w:val="24"/>
                          <w:szCs w:val="24"/>
                        </w:rPr>
                        <w:t>4</w:t>
                      </w:r>
                      <w:r w:rsidR="00945F85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7C1AAA8" w14:textId="61C8B590" w:rsidR="00065DA0" w:rsidRPr="00A64FAB" w:rsidRDefault="00065DA0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</w:t>
      </w:r>
      <w:r w:rsidR="00E40DCD">
        <w:rPr>
          <w:bCs/>
          <w:szCs w:val="28"/>
        </w:rPr>
        <w:t>22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3BBCDBC1" w14:textId="77777777" w:rsidR="00065DA0" w:rsidRPr="002F3515" w:rsidRDefault="00065DA0" w:rsidP="00065DA0">
      <w:pPr>
        <w:ind w:firstLine="708"/>
        <w:jc w:val="both"/>
        <w:rPr>
          <w:bCs/>
          <w:szCs w:val="28"/>
        </w:rPr>
      </w:pPr>
    </w:p>
    <w:p w14:paraId="57474418" w14:textId="77777777" w:rsidR="00065DA0" w:rsidRPr="00417E38" w:rsidRDefault="00065DA0" w:rsidP="00065DA0">
      <w:pPr>
        <w:tabs>
          <w:tab w:val="left" w:pos="2775"/>
        </w:tabs>
        <w:ind w:firstLine="540"/>
        <w:jc w:val="center"/>
        <w:rPr>
          <w:szCs w:val="28"/>
        </w:rPr>
      </w:pPr>
      <w:proofErr w:type="gramStart"/>
      <w:r w:rsidRPr="00417E38">
        <w:rPr>
          <w:szCs w:val="28"/>
        </w:rPr>
        <w:t>комиссия  Р</w:t>
      </w:r>
      <w:proofErr w:type="gramEnd"/>
      <w:r w:rsidRPr="00417E38">
        <w:rPr>
          <w:szCs w:val="28"/>
        </w:rPr>
        <w:t xml:space="preserve">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65DA0">
      <w:pPr>
        <w:pStyle w:val="a7"/>
        <w:ind w:firstLine="539"/>
        <w:rPr>
          <w:szCs w:val="28"/>
        </w:rPr>
      </w:pPr>
    </w:p>
    <w:p w14:paraId="40B7530E" w14:textId="745BAA28" w:rsidR="00065DA0" w:rsidRPr="00A41A3B" w:rsidRDefault="00065DA0" w:rsidP="00655FDE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A41A3B">
        <w:rPr>
          <w:rFonts w:cs="Calibri"/>
          <w:szCs w:val="28"/>
        </w:rPr>
        <w:t xml:space="preserve">Назначить </w:t>
      </w:r>
      <w:r w:rsidR="00E40DCD">
        <w:rPr>
          <w:rFonts w:cs="Calibri"/>
          <w:szCs w:val="28"/>
        </w:rPr>
        <w:t>Зайцеву Елену Павловну</w:t>
      </w:r>
      <w:r w:rsidRPr="00A41A3B">
        <w:rPr>
          <w:rFonts w:cs="Calibri"/>
          <w:szCs w:val="28"/>
        </w:rPr>
        <w:t>, 19</w:t>
      </w:r>
      <w:r w:rsidR="00D61CCB">
        <w:rPr>
          <w:rFonts w:cs="Calibri"/>
          <w:szCs w:val="28"/>
        </w:rPr>
        <w:t>7</w:t>
      </w:r>
      <w:r w:rsidR="00E40DCD">
        <w:rPr>
          <w:rFonts w:cs="Calibri"/>
          <w:szCs w:val="28"/>
        </w:rPr>
        <w:t>5</w:t>
      </w:r>
      <w:r w:rsidRPr="00A41A3B">
        <w:rPr>
          <w:rFonts w:cs="Calibri"/>
          <w:szCs w:val="28"/>
        </w:rPr>
        <w:t xml:space="preserve"> г.р., образование: </w:t>
      </w:r>
      <w:r w:rsidR="00E40DCD">
        <w:rPr>
          <w:rFonts w:cs="Calibri"/>
          <w:szCs w:val="28"/>
        </w:rPr>
        <w:t>среднее</w:t>
      </w:r>
      <w:r w:rsidRPr="00A41A3B">
        <w:rPr>
          <w:rFonts w:cs="Calibri"/>
          <w:szCs w:val="28"/>
        </w:rPr>
        <w:t xml:space="preserve">, основное место работы или службы: </w:t>
      </w:r>
      <w:r w:rsidR="00E40DCD">
        <w:rPr>
          <w:rFonts w:cs="Calibri"/>
          <w:szCs w:val="28"/>
        </w:rPr>
        <w:t>ООО «Сапфир»</w:t>
      </w:r>
      <w:r w:rsidR="00A41A3B">
        <w:rPr>
          <w:rFonts w:cs="Calibri"/>
          <w:szCs w:val="28"/>
        </w:rPr>
        <w:t xml:space="preserve">, </w:t>
      </w:r>
      <w:r w:rsidR="00E40DCD">
        <w:rPr>
          <w:rFonts w:cs="Calibri"/>
          <w:szCs w:val="28"/>
        </w:rPr>
        <w:t>продавец</w:t>
      </w:r>
      <w:r w:rsidR="00A41A3B">
        <w:rPr>
          <w:rFonts w:cs="Calibri"/>
          <w:szCs w:val="28"/>
        </w:rPr>
        <w:t>,</w:t>
      </w:r>
      <w:r w:rsidRPr="00A41A3B">
        <w:rPr>
          <w:rFonts w:cs="Calibri"/>
          <w:szCs w:val="28"/>
        </w:rPr>
        <w:t xml:space="preserve"> субъект права внесения предложения по кандидатуре: </w:t>
      </w:r>
      <w:r w:rsidR="00E40DCD">
        <w:rPr>
          <w:rFonts w:cs="Calibri"/>
          <w:szCs w:val="28"/>
        </w:rPr>
        <w:t>Региональная молодежная общественная организация «Молодежные Акторы Пермского края»</w:t>
      </w:r>
      <w:r w:rsidR="00D61CCB">
        <w:rPr>
          <w:rFonts w:cs="Calibri"/>
          <w:szCs w:val="28"/>
        </w:rPr>
        <w:t>,</w:t>
      </w:r>
      <w:r w:rsidRPr="00A41A3B">
        <w:rPr>
          <w:rFonts w:cs="Calibri"/>
          <w:szCs w:val="28"/>
        </w:rPr>
        <w:t xml:space="preserve"> членом участковой избирательной комиссии № 37</w:t>
      </w:r>
      <w:r w:rsidR="00E40DCD">
        <w:rPr>
          <w:rFonts w:cs="Calibri"/>
          <w:szCs w:val="28"/>
        </w:rPr>
        <w:t>22</w:t>
      </w:r>
      <w:r w:rsidRPr="00A41A3B">
        <w:rPr>
          <w:rFonts w:cs="Calibri"/>
          <w:szCs w:val="28"/>
        </w:rPr>
        <w:t xml:space="preserve"> с правом решающего голоса.</w:t>
      </w:r>
    </w:p>
    <w:p w14:paraId="53FA06BE" w14:textId="72A14453" w:rsidR="00065DA0" w:rsidRPr="00042AEB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E40DCD">
        <w:rPr>
          <w:rFonts w:cs="Calibri"/>
          <w:szCs w:val="28"/>
        </w:rPr>
        <w:t>22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0227D223" w:rsidR="00065DA0" w:rsidRPr="00F21C4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922993" w:rsidRPr="00922993">
        <w:rPr>
          <w:szCs w:val="28"/>
        </w:rPr>
        <w:t xml:space="preserve"> </w:t>
      </w:r>
      <w:r w:rsidR="00922993">
        <w:rPr>
          <w:szCs w:val="28"/>
        </w:rPr>
        <w:t>Павлову П.Н</w:t>
      </w:r>
      <w:r w:rsidRPr="00042AEB">
        <w:rPr>
          <w:szCs w:val="28"/>
        </w:rPr>
        <w:t>.</w:t>
      </w:r>
    </w:p>
    <w:p w14:paraId="26A9EB70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2521C" w14:textId="77777777" w:rsidR="00951F00" w:rsidRDefault="00951F00">
      <w:r>
        <w:separator/>
      </w:r>
    </w:p>
  </w:endnote>
  <w:endnote w:type="continuationSeparator" w:id="0">
    <w:p w14:paraId="7B466529" w14:textId="77777777" w:rsidR="00951F00" w:rsidRDefault="0095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DBED4" w14:textId="77777777" w:rsidR="00951F00" w:rsidRDefault="00951F00">
      <w:r>
        <w:separator/>
      </w:r>
    </w:p>
  </w:footnote>
  <w:footnote w:type="continuationSeparator" w:id="0">
    <w:p w14:paraId="34433318" w14:textId="77777777" w:rsidR="00951F00" w:rsidRDefault="00951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4A1D"/>
    <w:rsid w:val="00065DA0"/>
    <w:rsid w:val="00084F3B"/>
    <w:rsid w:val="00085DCE"/>
    <w:rsid w:val="000B4A0E"/>
    <w:rsid w:val="000D75F1"/>
    <w:rsid w:val="001243E3"/>
    <w:rsid w:val="00125315"/>
    <w:rsid w:val="0012724C"/>
    <w:rsid w:val="001307E0"/>
    <w:rsid w:val="0017083F"/>
    <w:rsid w:val="00170D09"/>
    <w:rsid w:val="001A1705"/>
    <w:rsid w:val="001F7326"/>
    <w:rsid w:val="00205244"/>
    <w:rsid w:val="0021065F"/>
    <w:rsid w:val="0021074E"/>
    <w:rsid w:val="002112BC"/>
    <w:rsid w:val="002133E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721B0"/>
    <w:rsid w:val="00695EF5"/>
    <w:rsid w:val="00696C01"/>
    <w:rsid w:val="00697FD5"/>
    <w:rsid w:val="006A2C0F"/>
    <w:rsid w:val="006C04CD"/>
    <w:rsid w:val="006D7F33"/>
    <w:rsid w:val="006F01F2"/>
    <w:rsid w:val="00743020"/>
    <w:rsid w:val="00756AB6"/>
    <w:rsid w:val="00761140"/>
    <w:rsid w:val="00767633"/>
    <w:rsid w:val="00813760"/>
    <w:rsid w:val="008159C7"/>
    <w:rsid w:val="00856384"/>
    <w:rsid w:val="00873008"/>
    <w:rsid w:val="008858AC"/>
    <w:rsid w:val="00887EF5"/>
    <w:rsid w:val="008C5659"/>
    <w:rsid w:val="00911625"/>
    <w:rsid w:val="00922993"/>
    <w:rsid w:val="00933458"/>
    <w:rsid w:val="00945F85"/>
    <w:rsid w:val="00951F00"/>
    <w:rsid w:val="00955573"/>
    <w:rsid w:val="00975170"/>
    <w:rsid w:val="0099460C"/>
    <w:rsid w:val="00994F60"/>
    <w:rsid w:val="009A0E6C"/>
    <w:rsid w:val="009C1E3A"/>
    <w:rsid w:val="009E0305"/>
    <w:rsid w:val="00A17511"/>
    <w:rsid w:val="00A354F7"/>
    <w:rsid w:val="00A41A3B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C432F"/>
    <w:rsid w:val="00BD200E"/>
    <w:rsid w:val="00BE682A"/>
    <w:rsid w:val="00C024E7"/>
    <w:rsid w:val="00C11D9E"/>
    <w:rsid w:val="00C17011"/>
    <w:rsid w:val="00C95C36"/>
    <w:rsid w:val="00C9716E"/>
    <w:rsid w:val="00CB3840"/>
    <w:rsid w:val="00CC2B8D"/>
    <w:rsid w:val="00CC46BF"/>
    <w:rsid w:val="00CF57E9"/>
    <w:rsid w:val="00D125D0"/>
    <w:rsid w:val="00D61CCB"/>
    <w:rsid w:val="00D715AA"/>
    <w:rsid w:val="00D75482"/>
    <w:rsid w:val="00D81BB7"/>
    <w:rsid w:val="00DE48F3"/>
    <w:rsid w:val="00DE4F23"/>
    <w:rsid w:val="00DE66A8"/>
    <w:rsid w:val="00DF0851"/>
    <w:rsid w:val="00DF45D4"/>
    <w:rsid w:val="00DF698E"/>
    <w:rsid w:val="00E06A03"/>
    <w:rsid w:val="00E11D12"/>
    <w:rsid w:val="00E40DCD"/>
    <w:rsid w:val="00E54D30"/>
    <w:rsid w:val="00E71EEE"/>
    <w:rsid w:val="00E843B9"/>
    <w:rsid w:val="00EF2F6A"/>
    <w:rsid w:val="00EF4183"/>
    <w:rsid w:val="00EF7319"/>
    <w:rsid w:val="00F10284"/>
    <w:rsid w:val="00F3437B"/>
    <w:rsid w:val="00F40C53"/>
    <w:rsid w:val="00F64B74"/>
    <w:rsid w:val="00F7411A"/>
    <w:rsid w:val="00F779BB"/>
    <w:rsid w:val="00F82C63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41A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  <w:style w:type="character" w:customStyle="1" w:styleId="20">
    <w:name w:val="Заголовок 2 Знак"/>
    <w:basedOn w:val="a0"/>
    <w:link w:val="2"/>
    <w:semiHidden/>
    <w:rsid w:val="00A41A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2026-04-01T06:57:00Z</cp:lastPrinted>
  <dcterms:created xsi:type="dcterms:W3CDTF">2026-03-27T05:01:00Z</dcterms:created>
  <dcterms:modified xsi:type="dcterms:W3CDTF">2026-04-01T06:57:00Z</dcterms:modified>
</cp:coreProperties>
</file>