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78CEB932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700020" cy="89979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5E9721D9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16352F">
                              <w:rPr>
                                <w:b/>
                                <w:bCs/>
                                <w:szCs w:val="28"/>
                              </w:rPr>
                              <w:t>09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0F4357">
                              <w:rPr>
                                <w:b/>
                                <w:bCs/>
                                <w:szCs w:val="28"/>
                              </w:rPr>
                              <w:t>Мининой Ирины Ивановны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6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" filled="f" stroked="f">
                <v:textbox inset="0,0,0,0">
                  <w:txbxContent>
                    <w:p w14:paraId="448461B2" w14:textId="5E9721D9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16352F">
                        <w:rPr>
                          <w:b/>
                          <w:bCs/>
                          <w:szCs w:val="28"/>
                        </w:rPr>
                        <w:t>09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0F4357">
                        <w:rPr>
                          <w:b/>
                          <w:bCs/>
                          <w:szCs w:val="28"/>
                        </w:rPr>
                        <w:t>Мининой Ирины Ивановны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2E28E60C" w:rsidR="00975170" w:rsidRPr="00512D15" w:rsidRDefault="0094478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2E28E60C" w:rsidR="00975170" w:rsidRPr="00512D15" w:rsidRDefault="0094478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F71C3" w14:textId="2856FB89" w:rsidR="00975170" w:rsidRPr="00512D1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CC3167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44789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7BAF71C3" w14:textId="2856FB89" w:rsidR="00975170" w:rsidRPr="00512D1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CC3167">
                        <w:rPr>
                          <w:sz w:val="24"/>
                          <w:szCs w:val="24"/>
                        </w:rPr>
                        <w:t>1</w:t>
                      </w:r>
                      <w:r w:rsidR="00944789">
                        <w:rPr>
                          <w:sz w:val="24"/>
                          <w:szCs w:val="24"/>
                        </w:rPr>
                        <w:t>6</w:t>
                      </w:r>
                      <w:r w:rsidR="00065DA0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7C1AAA8" w14:textId="7C74FBAD" w:rsidR="00065DA0" w:rsidRPr="00A64FAB" w:rsidRDefault="00065DA0" w:rsidP="000F43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</w:t>
      </w:r>
      <w:r w:rsidR="006D6B5A">
        <w:rPr>
          <w:bCs/>
          <w:szCs w:val="28"/>
        </w:rPr>
        <w:t>10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57474418" w14:textId="77777777" w:rsidR="00065DA0" w:rsidRPr="00417E38" w:rsidRDefault="00065DA0" w:rsidP="000F4357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F4357">
      <w:pPr>
        <w:pStyle w:val="a7"/>
        <w:spacing w:line="240" w:lineRule="auto"/>
        <w:ind w:firstLine="539"/>
        <w:rPr>
          <w:szCs w:val="28"/>
        </w:rPr>
      </w:pPr>
    </w:p>
    <w:p w14:paraId="40B7530E" w14:textId="3B639901" w:rsidR="00065DA0" w:rsidRPr="009E04F9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 w:rsidR="000F4357">
        <w:rPr>
          <w:rFonts w:cs="Calibri"/>
          <w:szCs w:val="28"/>
        </w:rPr>
        <w:t>Минину Ирину Ивановну</w:t>
      </w:r>
      <w:r>
        <w:rPr>
          <w:rFonts w:cs="Calibri"/>
          <w:szCs w:val="28"/>
        </w:rPr>
        <w:t>, 19</w:t>
      </w:r>
      <w:r w:rsidR="000F4357">
        <w:rPr>
          <w:rFonts w:cs="Calibri"/>
          <w:szCs w:val="28"/>
        </w:rPr>
        <w:t>69</w:t>
      </w:r>
      <w:r w:rsidRPr="009E04F9">
        <w:rPr>
          <w:rFonts w:cs="Calibri"/>
          <w:szCs w:val="28"/>
        </w:rPr>
        <w:t xml:space="preserve"> г.р., образование: </w:t>
      </w:r>
      <w:r w:rsidR="000F4357">
        <w:rPr>
          <w:rFonts w:cs="Calibri"/>
          <w:szCs w:val="28"/>
        </w:rPr>
        <w:t>высшее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0F4357">
        <w:rPr>
          <w:rFonts w:cs="Calibri"/>
          <w:szCs w:val="28"/>
        </w:rPr>
        <w:t>МАОУ «Ключевская средняя общеобразовательная школа», заведующий хозяйством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0F4357">
        <w:rPr>
          <w:rFonts w:cs="Calibri"/>
          <w:szCs w:val="28"/>
        </w:rPr>
        <w:t>Местное отделение Всероссийской политической партии «ЕДИНАЯ РОССИЯ» Суксунского муниципального округа Пермского края</w:t>
      </w:r>
      <w:r>
        <w:rPr>
          <w:rFonts w:cs="Calibri"/>
          <w:szCs w:val="28"/>
        </w:rPr>
        <w:t xml:space="preserve">, </w:t>
      </w:r>
      <w:r w:rsidRPr="009E04F9">
        <w:rPr>
          <w:rFonts w:cs="Calibri"/>
          <w:szCs w:val="28"/>
        </w:rPr>
        <w:t xml:space="preserve">членом участковой избирательной комиссии № </w:t>
      </w:r>
      <w:r>
        <w:rPr>
          <w:rFonts w:cs="Calibri"/>
          <w:szCs w:val="28"/>
        </w:rPr>
        <w:t>37</w:t>
      </w:r>
      <w:r w:rsidR="0016352F">
        <w:rPr>
          <w:rFonts w:cs="Calibri"/>
          <w:szCs w:val="28"/>
        </w:rPr>
        <w:t>09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3FA06BE" w14:textId="5CE7A00A" w:rsidR="00065DA0" w:rsidRPr="00042AEB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16352F">
        <w:rPr>
          <w:rFonts w:cs="Calibri"/>
          <w:szCs w:val="28"/>
        </w:rPr>
        <w:t>09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6521B296" w:rsidR="00065DA0" w:rsidRPr="000F4357" w:rsidRDefault="00065DA0" w:rsidP="000F435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>Контроль за исполнением настоящего решения возложить на</w:t>
      </w:r>
      <w:r w:rsidR="00CC3167">
        <w:rPr>
          <w:szCs w:val="28"/>
        </w:rPr>
        <w:t xml:space="preserve"> </w:t>
      </w:r>
      <w:r w:rsidRPr="00042AEB">
        <w:rPr>
          <w:szCs w:val="28"/>
        </w:rPr>
        <w:t xml:space="preserve">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CC3167" w:rsidRPr="00CC3167">
        <w:rPr>
          <w:szCs w:val="28"/>
        </w:rPr>
        <w:t xml:space="preserve"> </w:t>
      </w:r>
      <w:r w:rsidR="00CC3167">
        <w:rPr>
          <w:szCs w:val="28"/>
        </w:rPr>
        <w:t>Павлову П.Н.</w:t>
      </w:r>
    </w:p>
    <w:p w14:paraId="1C53989A" w14:textId="77777777" w:rsidR="000F4357" w:rsidRDefault="000F4357" w:rsidP="000F4357">
      <w:pPr>
        <w:autoSpaceDE w:val="0"/>
        <w:autoSpaceDN w:val="0"/>
        <w:adjustRightInd w:val="0"/>
        <w:ind w:left="709"/>
        <w:jc w:val="both"/>
        <w:outlineLvl w:val="2"/>
        <w:rPr>
          <w:szCs w:val="28"/>
        </w:rPr>
      </w:pPr>
    </w:p>
    <w:p w14:paraId="1556A8A6" w14:textId="77777777" w:rsidR="000F4357" w:rsidRPr="00F21C49" w:rsidRDefault="000F4357" w:rsidP="000F4357">
      <w:pPr>
        <w:autoSpaceDE w:val="0"/>
        <w:autoSpaceDN w:val="0"/>
        <w:adjustRightInd w:val="0"/>
        <w:ind w:left="709"/>
        <w:jc w:val="both"/>
        <w:outlineLvl w:val="2"/>
        <w:rPr>
          <w:rFonts w:cs="Calibri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0F4357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0F4357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0F4357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5EB38" w14:textId="77777777" w:rsidR="007F4F00" w:rsidRDefault="007F4F00">
      <w:r>
        <w:separator/>
      </w:r>
    </w:p>
  </w:endnote>
  <w:endnote w:type="continuationSeparator" w:id="0">
    <w:p w14:paraId="4C8CBB45" w14:textId="77777777" w:rsidR="007F4F00" w:rsidRDefault="007F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6E1C5" w14:textId="77777777" w:rsidR="007F4F00" w:rsidRDefault="007F4F00">
      <w:r>
        <w:separator/>
      </w:r>
    </w:p>
  </w:footnote>
  <w:footnote w:type="continuationSeparator" w:id="0">
    <w:p w14:paraId="5F852097" w14:textId="77777777" w:rsidR="007F4F00" w:rsidRDefault="007F4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37C3"/>
    <w:rsid w:val="000137D7"/>
    <w:rsid w:val="00035ABC"/>
    <w:rsid w:val="00051066"/>
    <w:rsid w:val="00064A1D"/>
    <w:rsid w:val="00065DA0"/>
    <w:rsid w:val="00081439"/>
    <w:rsid w:val="00084F3B"/>
    <w:rsid w:val="00085DCE"/>
    <w:rsid w:val="000B242D"/>
    <w:rsid w:val="000B4A0E"/>
    <w:rsid w:val="000D75F1"/>
    <w:rsid w:val="000F3AD5"/>
    <w:rsid w:val="000F4357"/>
    <w:rsid w:val="001243E3"/>
    <w:rsid w:val="00125315"/>
    <w:rsid w:val="0012724C"/>
    <w:rsid w:val="001307E0"/>
    <w:rsid w:val="0016352F"/>
    <w:rsid w:val="0017083F"/>
    <w:rsid w:val="00170D09"/>
    <w:rsid w:val="001A1705"/>
    <w:rsid w:val="001F7326"/>
    <w:rsid w:val="00205244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0CEA"/>
    <w:rsid w:val="003E7736"/>
    <w:rsid w:val="00424598"/>
    <w:rsid w:val="004773A1"/>
    <w:rsid w:val="00481314"/>
    <w:rsid w:val="004B052C"/>
    <w:rsid w:val="004C1BC7"/>
    <w:rsid w:val="004E0428"/>
    <w:rsid w:val="00510294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B47CB"/>
    <w:rsid w:val="006C04CD"/>
    <w:rsid w:val="006D6B5A"/>
    <w:rsid w:val="006D7F33"/>
    <w:rsid w:val="006F01F2"/>
    <w:rsid w:val="00743020"/>
    <w:rsid w:val="00756AB6"/>
    <w:rsid w:val="00761140"/>
    <w:rsid w:val="00767633"/>
    <w:rsid w:val="007F4F00"/>
    <w:rsid w:val="00813760"/>
    <w:rsid w:val="008159C7"/>
    <w:rsid w:val="00856384"/>
    <w:rsid w:val="00873008"/>
    <w:rsid w:val="008858AC"/>
    <w:rsid w:val="00887EF5"/>
    <w:rsid w:val="008C5659"/>
    <w:rsid w:val="00911625"/>
    <w:rsid w:val="00933458"/>
    <w:rsid w:val="00944789"/>
    <w:rsid w:val="00975170"/>
    <w:rsid w:val="0099460C"/>
    <w:rsid w:val="009A0E6C"/>
    <w:rsid w:val="009C1E3A"/>
    <w:rsid w:val="009E0305"/>
    <w:rsid w:val="00A17511"/>
    <w:rsid w:val="00A354F7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D200E"/>
    <w:rsid w:val="00BE682A"/>
    <w:rsid w:val="00C024E7"/>
    <w:rsid w:val="00C11D9E"/>
    <w:rsid w:val="00C17011"/>
    <w:rsid w:val="00C854FF"/>
    <w:rsid w:val="00C95C36"/>
    <w:rsid w:val="00CB3840"/>
    <w:rsid w:val="00CC2B8D"/>
    <w:rsid w:val="00CC3167"/>
    <w:rsid w:val="00CC46BF"/>
    <w:rsid w:val="00CF57E9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D1251"/>
    <w:rsid w:val="00EF2F6A"/>
    <w:rsid w:val="00EF4183"/>
    <w:rsid w:val="00EF7319"/>
    <w:rsid w:val="00F10284"/>
    <w:rsid w:val="00F3437B"/>
    <w:rsid w:val="00F40C53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2024-10-08T06:50:00Z</cp:lastPrinted>
  <dcterms:created xsi:type="dcterms:W3CDTF">2026-03-27T05:13:00Z</dcterms:created>
  <dcterms:modified xsi:type="dcterms:W3CDTF">2026-04-01T06:57:00Z</dcterms:modified>
</cp:coreProperties>
</file>