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00425D49" w:rsidR="00A5243C" w:rsidRPr="00462428" w:rsidRDefault="004B0E6B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D017517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4953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F25672B" w:rsidR="00B33253" w:rsidRPr="00B33253" w:rsidRDefault="004B0E6B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Чердынцевой Лидии Ивановны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39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" filled="f" stroked="f">
                <v:textbox inset="0,0,0,0">
                  <w:txbxContent>
                    <w:p w14:paraId="6BBEA4FA" w14:textId="6F25672B" w:rsidR="00B33253" w:rsidRPr="00B33253" w:rsidRDefault="004B0E6B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>
                        <w:rPr>
                          <w:b/>
                          <w:bCs/>
                          <w:szCs w:val="28"/>
                        </w:rPr>
                        <w:t>12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Чердынцевой Лидии Ивановны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4A1A69C">
                <wp:simplePos x="0" y="0"/>
                <wp:positionH relativeFrom="page">
                  <wp:posOffset>1438275</wp:posOffset>
                </wp:positionH>
                <wp:positionV relativeFrom="page">
                  <wp:posOffset>1524000</wp:posOffset>
                </wp:positionV>
                <wp:extent cx="1428750" cy="200025"/>
                <wp:effectExtent l="0" t="0" r="0" b="9525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11F8879" w:rsidR="00975170" w:rsidRPr="00DF42F4" w:rsidRDefault="004B0E6B" w:rsidP="004B0E6B">
                            <w:pPr>
                              <w:pStyle w:val="a4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25pt;margin-top:120pt;width:112.5pt;height:15.7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" filled="f" stroked="f">
                <v:textbox inset="0,0,0,0">
                  <w:txbxContent>
                    <w:p w14:paraId="27D5AEA5" w14:textId="211F8879" w:rsidR="00975170" w:rsidRPr="00DF42F4" w:rsidRDefault="004B0E6B" w:rsidP="004B0E6B">
                      <w:pPr>
                        <w:pStyle w:val="a4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A9F3C8A" w:rsidR="00E75F24" w:rsidRPr="00DF42F4" w:rsidRDefault="004B0E6B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112/03-4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2A9F3C8A" w:rsidR="00E75F24" w:rsidRPr="00DF42F4" w:rsidRDefault="004B0E6B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112/03-4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B9C4022" w14:textId="6893492E" w:rsidR="004B0E6B" w:rsidRPr="00A64FAB" w:rsidRDefault="004B0E6B" w:rsidP="004B0E6B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371</w:t>
      </w:r>
      <w:r>
        <w:rPr>
          <w:bCs/>
          <w:szCs w:val="28"/>
        </w:rPr>
        <w:t>2</w:t>
      </w:r>
      <w:r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04550D68" w14:textId="07D6BEE1" w:rsidR="004B0E6B" w:rsidRPr="00417E38" w:rsidRDefault="004B0E6B" w:rsidP="004B0E6B">
      <w:pPr>
        <w:tabs>
          <w:tab w:val="left" w:pos="2775"/>
        </w:tabs>
        <w:ind w:firstLine="540"/>
        <w:jc w:val="center"/>
        <w:rPr>
          <w:szCs w:val="28"/>
        </w:rPr>
      </w:pPr>
      <w:proofErr w:type="gramStart"/>
      <w:r w:rsidRPr="00417E38">
        <w:rPr>
          <w:szCs w:val="28"/>
        </w:rPr>
        <w:t xml:space="preserve">комиссия  </w:t>
      </w:r>
      <w:r>
        <w:rPr>
          <w:szCs w:val="28"/>
        </w:rPr>
        <w:t>р</w:t>
      </w:r>
      <w:proofErr w:type="gramEnd"/>
      <w:r>
        <w:rPr>
          <w:szCs w:val="28"/>
        </w:rPr>
        <w:t xml:space="preserve"> е ш а е т</w:t>
      </w:r>
      <w:r w:rsidRPr="00417E38">
        <w:rPr>
          <w:szCs w:val="28"/>
        </w:rPr>
        <w:t>:</w:t>
      </w:r>
    </w:p>
    <w:p w14:paraId="4DEFF2F9" w14:textId="77777777" w:rsidR="004B0E6B" w:rsidRPr="002F3515" w:rsidRDefault="004B0E6B" w:rsidP="004B0E6B">
      <w:pPr>
        <w:pStyle w:val="a7"/>
        <w:spacing w:line="240" w:lineRule="auto"/>
        <w:ind w:firstLine="539"/>
        <w:rPr>
          <w:szCs w:val="28"/>
        </w:rPr>
      </w:pPr>
    </w:p>
    <w:p w14:paraId="09490A09" w14:textId="0D398B59" w:rsidR="004B0E6B" w:rsidRPr="009E04F9" w:rsidRDefault="004B0E6B" w:rsidP="004B0E6B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2"/>
        <w:rPr>
          <w:rFonts w:cs="Calibri"/>
          <w:szCs w:val="28"/>
        </w:rPr>
      </w:pPr>
      <w:r w:rsidRPr="009E04F9">
        <w:rPr>
          <w:rFonts w:cs="Calibri"/>
          <w:szCs w:val="28"/>
        </w:rPr>
        <w:t xml:space="preserve">Назначить </w:t>
      </w:r>
      <w:r>
        <w:rPr>
          <w:rFonts w:cs="Calibri"/>
          <w:szCs w:val="28"/>
        </w:rPr>
        <w:t>Чердынцеву Лидию Ивановну</w:t>
      </w:r>
      <w:r>
        <w:rPr>
          <w:rFonts w:cs="Calibri"/>
          <w:szCs w:val="28"/>
        </w:rPr>
        <w:t>, 19</w:t>
      </w:r>
      <w:r>
        <w:rPr>
          <w:rFonts w:cs="Calibri"/>
          <w:szCs w:val="28"/>
        </w:rPr>
        <w:t>72</w:t>
      </w:r>
      <w:r w:rsidRPr="009E04F9">
        <w:rPr>
          <w:rFonts w:cs="Calibri"/>
          <w:szCs w:val="28"/>
        </w:rPr>
        <w:t xml:space="preserve"> г.р., образование: </w:t>
      </w:r>
      <w:r>
        <w:rPr>
          <w:rFonts w:cs="Calibri"/>
          <w:szCs w:val="28"/>
        </w:rPr>
        <w:t>среднее профессиональное</w:t>
      </w:r>
      <w:r w:rsidRPr="009E04F9">
        <w:rPr>
          <w:rFonts w:cs="Calibri"/>
          <w:szCs w:val="28"/>
        </w:rPr>
        <w:t>, основное место работы или службы</w:t>
      </w:r>
      <w:r>
        <w:rPr>
          <w:rFonts w:cs="Calibri"/>
          <w:szCs w:val="28"/>
        </w:rPr>
        <w:t xml:space="preserve"> ООО «</w:t>
      </w:r>
      <w:proofErr w:type="spellStart"/>
      <w:r>
        <w:rPr>
          <w:rFonts w:cs="Calibri"/>
          <w:szCs w:val="28"/>
        </w:rPr>
        <w:t>Медимейн</w:t>
      </w:r>
      <w:proofErr w:type="spellEnd"/>
      <w:r>
        <w:rPr>
          <w:rFonts w:cs="Calibri"/>
          <w:szCs w:val="28"/>
        </w:rPr>
        <w:t>»</w:t>
      </w:r>
      <w:r w:rsidRPr="009E04F9">
        <w:rPr>
          <w:rFonts w:cs="Calibri"/>
          <w:szCs w:val="28"/>
        </w:rPr>
        <w:t>, субъект права внесения предложения по кандидатуре:</w:t>
      </w:r>
      <w:r>
        <w:rPr>
          <w:rFonts w:cs="Calibri"/>
          <w:szCs w:val="28"/>
        </w:rPr>
        <w:t xml:space="preserve"> </w:t>
      </w:r>
      <w:r w:rsidR="00E0779B" w:rsidRPr="00E0779B">
        <w:rPr>
          <w:bCs/>
          <w:szCs w:val="28"/>
        </w:rPr>
        <w:t>Региональная молодёжная общественная организация «Молодёжные Акторы Пермского края»</w:t>
      </w:r>
      <w:r w:rsidRPr="00E0779B">
        <w:rPr>
          <w:rFonts w:cs="Calibri"/>
          <w:szCs w:val="28"/>
        </w:rPr>
        <w:t>, членом</w:t>
      </w:r>
      <w:r w:rsidRPr="009E04F9">
        <w:rPr>
          <w:rFonts w:cs="Calibri"/>
          <w:szCs w:val="28"/>
        </w:rPr>
        <w:t xml:space="preserve"> участковой избирательной комиссии № </w:t>
      </w:r>
      <w:r>
        <w:rPr>
          <w:rFonts w:cs="Calibri"/>
          <w:szCs w:val="28"/>
        </w:rPr>
        <w:t>37</w:t>
      </w:r>
      <w:r>
        <w:rPr>
          <w:rFonts w:cs="Calibri"/>
          <w:szCs w:val="28"/>
        </w:rPr>
        <w:t>12</w:t>
      </w:r>
      <w:r w:rsidRPr="009E04F9">
        <w:rPr>
          <w:rFonts w:cs="Calibri"/>
          <w:szCs w:val="28"/>
        </w:rPr>
        <w:t xml:space="preserve"> с правом решающего голоса.</w:t>
      </w:r>
    </w:p>
    <w:p w14:paraId="5212AB00" w14:textId="1E06E6C2" w:rsidR="004B0E6B" w:rsidRPr="00042AEB" w:rsidRDefault="004B0E6B" w:rsidP="004B0E6B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>
        <w:rPr>
          <w:rFonts w:cs="Calibri"/>
          <w:szCs w:val="28"/>
        </w:rPr>
        <w:t>12</w:t>
      </w:r>
      <w:r w:rsidRPr="00042AEB">
        <w:rPr>
          <w:rFonts w:cs="Calibri"/>
          <w:szCs w:val="28"/>
        </w:rPr>
        <w:t>.</w:t>
      </w:r>
    </w:p>
    <w:p w14:paraId="3136ED87" w14:textId="1AE83326" w:rsidR="004B0E6B" w:rsidRPr="00A32F30" w:rsidRDefault="004B0E6B" w:rsidP="004B0E6B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>
        <w:t>.</w:t>
      </w:r>
      <w:r w:rsidRPr="00A32F30">
        <w:rPr>
          <w:rFonts w:cs="Calibri"/>
          <w:szCs w:val="28"/>
        </w:rPr>
        <w:t xml:space="preserve"> </w:t>
      </w:r>
    </w:p>
    <w:p w14:paraId="2343154F" w14:textId="77777777" w:rsidR="004B0E6B" w:rsidRPr="000F4357" w:rsidRDefault="004B0E6B" w:rsidP="004B0E6B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>Контроль за исполнением настоящего решения возложить на</w:t>
      </w:r>
      <w:r>
        <w:rPr>
          <w:szCs w:val="28"/>
        </w:rPr>
        <w:t xml:space="preserve"> </w:t>
      </w:r>
      <w:r w:rsidRPr="00042AEB">
        <w:rPr>
          <w:szCs w:val="28"/>
        </w:rPr>
        <w:t xml:space="preserve">председателя территориальной избирательной комиссии Суксунского </w:t>
      </w:r>
      <w:r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C3167">
        <w:rPr>
          <w:szCs w:val="28"/>
        </w:rPr>
        <w:t xml:space="preserve"> </w:t>
      </w:r>
      <w:r>
        <w:rPr>
          <w:szCs w:val="28"/>
        </w:rPr>
        <w:t>Павлову П.Н.</w:t>
      </w:r>
    </w:p>
    <w:p w14:paraId="5F953331" w14:textId="77777777" w:rsidR="004B0E6B" w:rsidRDefault="004B0E6B" w:rsidP="004B0E6B">
      <w:pPr>
        <w:autoSpaceDE w:val="0"/>
        <w:autoSpaceDN w:val="0"/>
        <w:adjustRightInd w:val="0"/>
        <w:ind w:left="709"/>
        <w:jc w:val="both"/>
        <w:outlineLvl w:val="2"/>
        <w:rPr>
          <w:szCs w:val="28"/>
        </w:rPr>
      </w:pPr>
    </w:p>
    <w:p w14:paraId="79D9C12E" w14:textId="77777777" w:rsidR="004B0E6B" w:rsidRPr="00F21C49" w:rsidRDefault="004B0E6B" w:rsidP="004B0E6B">
      <w:pPr>
        <w:autoSpaceDE w:val="0"/>
        <w:autoSpaceDN w:val="0"/>
        <w:adjustRightInd w:val="0"/>
        <w:ind w:left="709"/>
        <w:jc w:val="both"/>
        <w:outlineLvl w:val="2"/>
        <w:rPr>
          <w:rFonts w:cs="Calibri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4B0E6B" w14:paraId="26D5ADEC" w14:textId="77777777" w:rsidTr="007D00CB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1D4EE82" w14:textId="77777777" w:rsidR="004B0E6B" w:rsidRPr="00FD0E8F" w:rsidRDefault="004B0E6B" w:rsidP="007D00CB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0CEC12D" w14:textId="77777777" w:rsidR="004B0E6B" w:rsidRDefault="004B0E6B" w:rsidP="007D00CB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4B0E6B" w14:paraId="648CE1DE" w14:textId="77777777" w:rsidTr="007D00CB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7DF0A7" w14:textId="77777777" w:rsidR="004B0E6B" w:rsidRDefault="004B0E6B" w:rsidP="007D00CB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086202A" w14:textId="77777777" w:rsidR="004B0E6B" w:rsidRDefault="004B0E6B" w:rsidP="007D00CB">
            <w:pPr>
              <w:pStyle w:val="a7"/>
              <w:ind w:firstLine="0"/>
              <w:jc w:val="right"/>
            </w:pPr>
          </w:p>
        </w:tc>
      </w:tr>
      <w:tr w:rsidR="004B0E6B" w14:paraId="474254D7" w14:textId="77777777" w:rsidTr="007D00CB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BC1F02C" w14:textId="77777777" w:rsidR="004B0E6B" w:rsidRDefault="004B0E6B" w:rsidP="007D00CB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A277864" w14:textId="77777777" w:rsidR="004B0E6B" w:rsidRDefault="004B0E6B" w:rsidP="007D00CB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6BDA501" w14:textId="77777777" w:rsidR="004B0E6B" w:rsidRPr="003012C6" w:rsidRDefault="004B0E6B" w:rsidP="004B0E6B">
      <w:pPr>
        <w:pStyle w:val="a7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C273" w14:textId="77777777" w:rsidR="007513BB" w:rsidRDefault="007513BB">
      <w:r>
        <w:separator/>
      </w:r>
    </w:p>
  </w:endnote>
  <w:endnote w:type="continuationSeparator" w:id="0">
    <w:p w14:paraId="25CE2329" w14:textId="77777777" w:rsidR="007513BB" w:rsidRDefault="0075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2D956" w14:textId="77777777" w:rsidR="007513BB" w:rsidRDefault="007513BB">
      <w:r>
        <w:separator/>
      </w:r>
    </w:p>
  </w:footnote>
  <w:footnote w:type="continuationSeparator" w:id="0">
    <w:p w14:paraId="6AE11B14" w14:textId="77777777" w:rsidR="007513BB" w:rsidRDefault="00751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4B43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0E6B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13BB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0779B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6</cp:revision>
  <cp:lastPrinted>2026-04-24T07:26:00Z</cp:lastPrinted>
  <dcterms:created xsi:type="dcterms:W3CDTF">2026-05-05T06:45:00Z</dcterms:created>
  <dcterms:modified xsi:type="dcterms:W3CDTF">2026-08-10T09:31:00Z</dcterms:modified>
</cp:coreProperties>
</file>