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46114" w14:textId="77777777" w:rsidR="00DD0076" w:rsidRPr="00DD0076" w:rsidRDefault="00DD0076" w:rsidP="00DD0076">
      <w:pPr>
        <w:pStyle w:val="a7"/>
      </w:pPr>
    </w:p>
    <w:p w14:paraId="6B6C73D8" w14:textId="77777777" w:rsidR="00C020BC" w:rsidRPr="0098092D" w:rsidRDefault="00C020BC" w:rsidP="00C020BC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14:paraId="3AA51749" w14:textId="77777777" w:rsidR="00C020BC" w:rsidRDefault="00C020BC" w:rsidP="00C020BC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14:paraId="6A7B220F" w14:textId="77777777" w:rsidR="00C020BC" w:rsidRDefault="00C020BC" w:rsidP="00C020BC">
      <w:pPr>
        <w:ind w:firstLine="567"/>
        <w:jc w:val="center"/>
        <w:rPr>
          <w:b/>
          <w:szCs w:val="28"/>
        </w:rPr>
      </w:pPr>
    </w:p>
    <w:p w14:paraId="10D691CA" w14:textId="77777777" w:rsidR="00C020BC" w:rsidRPr="00DD0076" w:rsidRDefault="00C020BC" w:rsidP="00C020BC">
      <w:pPr>
        <w:pStyle w:val="a7"/>
        <w:spacing w:line="240" w:lineRule="auto"/>
        <w:ind w:firstLine="709"/>
        <w:rPr>
          <w:b/>
          <w:bCs/>
          <w:szCs w:val="28"/>
        </w:rPr>
      </w:pPr>
      <w:r w:rsidRPr="0098092D">
        <w:rPr>
          <w:szCs w:val="28"/>
        </w:rPr>
        <w:t xml:space="preserve">Руководствуясь </w:t>
      </w:r>
      <w:r w:rsidR="001407FA"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="001407FA" w:rsidRPr="00C9271A">
        <w:rPr>
          <w:szCs w:val="28"/>
        </w:rPr>
        <w:t>от 05.12.2012 № 152/1137-6</w:t>
      </w:r>
      <w:r w:rsidR="001407FA">
        <w:rPr>
          <w:szCs w:val="28"/>
        </w:rPr>
        <w:t xml:space="preserve"> (ред. от 01</w:t>
      </w:r>
      <w:r w:rsidR="001407FA" w:rsidRPr="00C9271A">
        <w:rPr>
          <w:szCs w:val="28"/>
        </w:rPr>
        <w:t>.0</w:t>
      </w:r>
      <w:r w:rsidR="001407FA">
        <w:rPr>
          <w:szCs w:val="28"/>
        </w:rPr>
        <w:t>6</w:t>
      </w:r>
      <w:r w:rsidR="001407FA" w:rsidRPr="00C9271A">
        <w:rPr>
          <w:szCs w:val="28"/>
        </w:rPr>
        <w:t>.202</w:t>
      </w:r>
      <w:r w:rsidR="001407FA">
        <w:rPr>
          <w:szCs w:val="28"/>
        </w:rPr>
        <w:t>3</w:t>
      </w:r>
      <w:r w:rsidR="001407FA"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</w:t>
      </w:r>
      <w:r w:rsidRPr="00DD0076">
        <w:rPr>
          <w:b/>
          <w:bCs/>
          <w:szCs w:val="28"/>
        </w:rPr>
        <w:t xml:space="preserve">в период с </w:t>
      </w:r>
      <w:r w:rsidR="00A169C7" w:rsidRPr="00DD0076">
        <w:rPr>
          <w:b/>
          <w:bCs/>
          <w:szCs w:val="28"/>
        </w:rPr>
        <w:t>2</w:t>
      </w:r>
      <w:r w:rsidR="001407FA" w:rsidRPr="00DD0076">
        <w:rPr>
          <w:b/>
          <w:bCs/>
          <w:szCs w:val="28"/>
        </w:rPr>
        <w:t>1</w:t>
      </w:r>
      <w:r w:rsidRPr="00DD0076">
        <w:rPr>
          <w:b/>
          <w:bCs/>
          <w:szCs w:val="28"/>
        </w:rPr>
        <w:t xml:space="preserve"> июля по 1</w:t>
      </w:r>
      <w:r w:rsidR="001407FA" w:rsidRPr="00DD0076">
        <w:rPr>
          <w:b/>
          <w:bCs/>
          <w:szCs w:val="28"/>
        </w:rPr>
        <w:t>0</w:t>
      </w:r>
      <w:r w:rsidRPr="00DD0076">
        <w:rPr>
          <w:b/>
          <w:bCs/>
          <w:szCs w:val="28"/>
        </w:rPr>
        <w:t xml:space="preserve"> августа 202</w:t>
      </w:r>
      <w:r w:rsidR="001407FA" w:rsidRPr="00DD0076">
        <w:rPr>
          <w:b/>
          <w:bCs/>
          <w:szCs w:val="28"/>
        </w:rPr>
        <w:t>3</w:t>
      </w:r>
      <w:r w:rsidRPr="00DD0076">
        <w:rPr>
          <w:b/>
          <w:bCs/>
          <w:szCs w:val="28"/>
        </w:rPr>
        <w:t> года.</w:t>
      </w:r>
    </w:p>
    <w:p w14:paraId="12A39AEC" w14:textId="655B4760" w:rsidR="0033063E" w:rsidRDefault="00C020BC" w:rsidP="0033063E">
      <w:pPr>
        <w:tabs>
          <w:tab w:val="right" w:pos="9356"/>
        </w:tabs>
        <w:ind w:firstLine="709"/>
        <w:jc w:val="both"/>
        <w:rPr>
          <w:szCs w:val="28"/>
        </w:rPr>
      </w:pPr>
      <w:r w:rsidRPr="00BD32CC">
        <w:rPr>
          <w:szCs w:val="28"/>
        </w:rPr>
        <w:t>Прием документов осуществляется в указанные сроки в помещени</w:t>
      </w:r>
      <w:r w:rsidR="00DD0076">
        <w:rPr>
          <w:szCs w:val="28"/>
        </w:rPr>
        <w:t>и</w:t>
      </w:r>
      <w:r w:rsidRPr="00BD32CC">
        <w:rPr>
          <w:szCs w:val="28"/>
        </w:rPr>
        <w:t xml:space="preserve"> территориальн</w:t>
      </w:r>
      <w:r w:rsidR="00DD0076">
        <w:rPr>
          <w:szCs w:val="28"/>
        </w:rPr>
        <w:t>ой</w:t>
      </w:r>
      <w:r w:rsidRPr="0098092D">
        <w:rPr>
          <w:szCs w:val="28"/>
        </w:rPr>
        <w:t xml:space="preserve"> избирательн</w:t>
      </w:r>
      <w:r w:rsidR="00DD0076">
        <w:rPr>
          <w:szCs w:val="28"/>
        </w:rPr>
        <w:t>ой</w:t>
      </w:r>
      <w:r w:rsidRPr="0098092D">
        <w:rPr>
          <w:szCs w:val="28"/>
        </w:rPr>
        <w:t xml:space="preserve"> комисси</w:t>
      </w:r>
      <w:r w:rsidR="00DD0076">
        <w:rPr>
          <w:szCs w:val="28"/>
        </w:rPr>
        <w:t>и Суксунского городского округа по адресу: Пермский край, Суксунский городской округ, п. Суксун, ул. Кирова, 44.</w:t>
      </w:r>
    </w:p>
    <w:p w14:paraId="297B0D7A" w14:textId="77777777" w:rsidR="00C020BC" w:rsidRPr="0098092D" w:rsidRDefault="00C020BC" w:rsidP="0033063E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="007371FD" w:rsidRPr="00C9271A">
        <w:rPr>
          <w:szCs w:val="28"/>
        </w:rPr>
        <w:t>от 05.12.2012 № 152/1137-6</w:t>
      </w:r>
      <w:r w:rsidR="007371FD">
        <w:rPr>
          <w:szCs w:val="28"/>
        </w:rPr>
        <w:t xml:space="preserve"> (ред. от 01</w:t>
      </w:r>
      <w:r w:rsidR="007371FD" w:rsidRPr="00C9271A">
        <w:rPr>
          <w:szCs w:val="28"/>
        </w:rPr>
        <w:t>.0</w:t>
      </w:r>
      <w:r w:rsidR="007371FD">
        <w:rPr>
          <w:szCs w:val="28"/>
        </w:rPr>
        <w:t>6</w:t>
      </w:r>
      <w:r w:rsidR="007371FD" w:rsidRPr="00C9271A">
        <w:rPr>
          <w:szCs w:val="28"/>
        </w:rPr>
        <w:t>.202</w:t>
      </w:r>
      <w:r w:rsidR="007371FD">
        <w:rPr>
          <w:szCs w:val="28"/>
        </w:rPr>
        <w:t>3</w:t>
      </w:r>
      <w:r w:rsidR="007371FD" w:rsidRPr="00C9271A">
        <w:rPr>
          <w:szCs w:val="28"/>
        </w:rPr>
        <w:t>)</w:t>
      </w:r>
      <w:r>
        <w:rPr>
          <w:szCs w:val="28"/>
        </w:rPr>
        <w:t xml:space="preserve"> «О </w:t>
      </w:r>
      <w:r w:rsidR="006F5AFD">
        <w:rPr>
          <w:szCs w:val="28"/>
        </w:rPr>
        <w:t>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>
        <w:rPr>
          <w:szCs w:val="28"/>
        </w:rPr>
        <w:t>»</w:t>
      </w:r>
      <w:r w:rsidR="007371FD">
        <w:rPr>
          <w:szCs w:val="28"/>
        </w:rPr>
        <w:t>.</w:t>
      </w:r>
    </w:p>
    <w:p w14:paraId="70C0CE92" w14:textId="77777777" w:rsidR="00C020BC" w:rsidRPr="0098092D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14:paraId="2FC19B4B" w14:textId="77777777" w:rsidR="00C020BC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14:paraId="5A2D7C8C" w14:textId="5473F8BA" w:rsidR="00DD0076" w:rsidRDefault="00DD0076" w:rsidP="00DD0076">
      <w:pPr>
        <w:jc w:val="right"/>
        <w:rPr>
          <w:szCs w:val="28"/>
        </w:rPr>
      </w:pPr>
      <w:r>
        <w:rPr>
          <w:szCs w:val="28"/>
        </w:rPr>
        <w:t>Т</w:t>
      </w:r>
      <w:r w:rsidRPr="00DD0076">
        <w:rPr>
          <w:szCs w:val="28"/>
        </w:rPr>
        <w:t>ерриториальн</w:t>
      </w:r>
      <w:r>
        <w:rPr>
          <w:szCs w:val="28"/>
        </w:rPr>
        <w:t>ая</w:t>
      </w:r>
      <w:r w:rsidRPr="00DD0076">
        <w:rPr>
          <w:szCs w:val="28"/>
        </w:rPr>
        <w:t xml:space="preserve"> избирательн</w:t>
      </w:r>
      <w:r>
        <w:rPr>
          <w:szCs w:val="28"/>
        </w:rPr>
        <w:t>ая</w:t>
      </w:r>
      <w:r w:rsidRPr="00DD0076">
        <w:rPr>
          <w:szCs w:val="28"/>
        </w:rPr>
        <w:t xml:space="preserve"> комисси</w:t>
      </w:r>
      <w:r>
        <w:rPr>
          <w:szCs w:val="28"/>
        </w:rPr>
        <w:t>я</w:t>
      </w:r>
    </w:p>
    <w:p w14:paraId="19E5A915" w14:textId="71C955C0" w:rsidR="00C020BC" w:rsidRDefault="00DD0076" w:rsidP="00DD0076">
      <w:pPr>
        <w:jc w:val="right"/>
        <w:rPr>
          <w:b/>
          <w:szCs w:val="28"/>
        </w:rPr>
      </w:pPr>
      <w:r w:rsidRPr="00DD0076">
        <w:rPr>
          <w:szCs w:val="28"/>
        </w:rPr>
        <w:t xml:space="preserve"> Суксунского городского округа </w:t>
      </w:r>
    </w:p>
    <w:sectPr w:rsidR="00C020BC" w:rsidSect="0033063E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D0420" w14:textId="77777777" w:rsidR="007C53ED" w:rsidRDefault="007C53ED">
      <w:r>
        <w:separator/>
      </w:r>
    </w:p>
  </w:endnote>
  <w:endnote w:type="continuationSeparator" w:id="0">
    <w:p w14:paraId="0837E779" w14:textId="77777777" w:rsidR="007C53ED" w:rsidRDefault="007C5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FEE11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382CC0E4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69A99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66E18" w14:textId="77777777" w:rsidR="007C53ED" w:rsidRDefault="007C53ED">
      <w:r>
        <w:separator/>
      </w:r>
    </w:p>
  </w:footnote>
  <w:footnote w:type="continuationSeparator" w:id="0">
    <w:p w14:paraId="29B3C55A" w14:textId="77777777" w:rsidR="007C53ED" w:rsidRDefault="007C5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B7030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722BE3CF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4C98B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51455">
      <w:rPr>
        <w:noProof/>
      </w:rPr>
      <w:t>2</w:t>
    </w:r>
    <w:r>
      <w:fldChar w:fldCharType="end"/>
    </w:r>
  </w:p>
  <w:p w14:paraId="6324B98D" w14:textId="77777777" w:rsidR="00975170" w:rsidRDefault="009751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34353"/>
    <w:multiLevelType w:val="multilevel"/>
    <w:tmpl w:val="9DD4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803933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AE"/>
    <w:rsid w:val="000137D7"/>
    <w:rsid w:val="00015C76"/>
    <w:rsid w:val="00035ABC"/>
    <w:rsid w:val="00051066"/>
    <w:rsid w:val="00072101"/>
    <w:rsid w:val="00085DCE"/>
    <w:rsid w:val="000A38EF"/>
    <w:rsid w:val="000B4A0E"/>
    <w:rsid w:val="000D7067"/>
    <w:rsid w:val="000D75F1"/>
    <w:rsid w:val="00110EE5"/>
    <w:rsid w:val="001243E3"/>
    <w:rsid w:val="00125315"/>
    <w:rsid w:val="001407FA"/>
    <w:rsid w:val="0017083F"/>
    <w:rsid w:val="00183632"/>
    <w:rsid w:val="001B6E0A"/>
    <w:rsid w:val="00205244"/>
    <w:rsid w:val="0021074E"/>
    <w:rsid w:val="00232907"/>
    <w:rsid w:val="00236AEA"/>
    <w:rsid w:val="002C2A72"/>
    <w:rsid w:val="003012C6"/>
    <w:rsid w:val="00303589"/>
    <w:rsid w:val="0033063E"/>
    <w:rsid w:val="00331EFD"/>
    <w:rsid w:val="00380407"/>
    <w:rsid w:val="003827E9"/>
    <w:rsid w:val="00382EC6"/>
    <w:rsid w:val="00385F5E"/>
    <w:rsid w:val="003E7736"/>
    <w:rsid w:val="004441BD"/>
    <w:rsid w:val="004553CB"/>
    <w:rsid w:val="00465A89"/>
    <w:rsid w:val="00481314"/>
    <w:rsid w:val="00492A81"/>
    <w:rsid w:val="004A36BC"/>
    <w:rsid w:val="004B052C"/>
    <w:rsid w:val="004C1BC7"/>
    <w:rsid w:val="00512D15"/>
    <w:rsid w:val="00525A05"/>
    <w:rsid w:val="005522B1"/>
    <w:rsid w:val="00586421"/>
    <w:rsid w:val="0058674F"/>
    <w:rsid w:val="005E75C8"/>
    <w:rsid w:val="00620386"/>
    <w:rsid w:val="006304A1"/>
    <w:rsid w:val="0067524F"/>
    <w:rsid w:val="00695EF5"/>
    <w:rsid w:val="0069695F"/>
    <w:rsid w:val="00697FD5"/>
    <w:rsid w:val="006A2C0F"/>
    <w:rsid w:val="006A5043"/>
    <w:rsid w:val="006B57E3"/>
    <w:rsid w:val="006F5AFD"/>
    <w:rsid w:val="007371FD"/>
    <w:rsid w:val="00743020"/>
    <w:rsid w:val="00756AB6"/>
    <w:rsid w:val="00761140"/>
    <w:rsid w:val="007C53ED"/>
    <w:rsid w:val="00801210"/>
    <w:rsid w:val="00813146"/>
    <w:rsid w:val="00813760"/>
    <w:rsid w:val="008350D9"/>
    <w:rsid w:val="00837C3C"/>
    <w:rsid w:val="00856384"/>
    <w:rsid w:val="008653A5"/>
    <w:rsid w:val="00873008"/>
    <w:rsid w:val="008858AC"/>
    <w:rsid w:val="00887EF5"/>
    <w:rsid w:val="008E4DEF"/>
    <w:rsid w:val="00911625"/>
    <w:rsid w:val="00975170"/>
    <w:rsid w:val="0099460C"/>
    <w:rsid w:val="009E641B"/>
    <w:rsid w:val="00A1520A"/>
    <w:rsid w:val="00A169C7"/>
    <w:rsid w:val="00A17511"/>
    <w:rsid w:val="00A45148"/>
    <w:rsid w:val="00A51455"/>
    <w:rsid w:val="00A67D26"/>
    <w:rsid w:val="00AC1296"/>
    <w:rsid w:val="00AE4B80"/>
    <w:rsid w:val="00B0580B"/>
    <w:rsid w:val="00B06EF1"/>
    <w:rsid w:val="00B1160A"/>
    <w:rsid w:val="00B11B42"/>
    <w:rsid w:val="00B237E4"/>
    <w:rsid w:val="00BA7FB1"/>
    <w:rsid w:val="00BC17EE"/>
    <w:rsid w:val="00BD32CC"/>
    <w:rsid w:val="00BD6841"/>
    <w:rsid w:val="00C020BC"/>
    <w:rsid w:val="00C024E7"/>
    <w:rsid w:val="00C0723F"/>
    <w:rsid w:val="00C7751F"/>
    <w:rsid w:val="00C9271A"/>
    <w:rsid w:val="00C95C36"/>
    <w:rsid w:val="00CB06F5"/>
    <w:rsid w:val="00CB3840"/>
    <w:rsid w:val="00CC2B8D"/>
    <w:rsid w:val="00CC46BF"/>
    <w:rsid w:val="00CD5ED3"/>
    <w:rsid w:val="00CE648D"/>
    <w:rsid w:val="00D125D0"/>
    <w:rsid w:val="00D715AA"/>
    <w:rsid w:val="00D81BB7"/>
    <w:rsid w:val="00DC7AAE"/>
    <w:rsid w:val="00DC7EAE"/>
    <w:rsid w:val="00DD0076"/>
    <w:rsid w:val="00DD7B96"/>
    <w:rsid w:val="00DE48F3"/>
    <w:rsid w:val="00DF45D4"/>
    <w:rsid w:val="00E11D12"/>
    <w:rsid w:val="00E16581"/>
    <w:rsid w:val="00E843B9"/>
    <w:rsid w:val="00EF3C1E"/>
    <w:rsid w:val="00F3437B"/>
    <w:rsid w:val="00F82FA4"/>
    <w:rsid w:val="00F8420C"/>
    <w:rsid w:val="00F97424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1501EC"/>
  <w15:docId w15:val="{856D1730-CDF8-4178-964E-1E09785D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Заголовок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1\07.&#1055;&#1088;&#1086;&#1076;&#1086;&#1083;&#1100;&#1085;&#1099;&#1081;%20&#1073;&#1083;&#1072;&#1085;&#1082;%20&#1054;&#1041;&#1056;&#1040;&#1047;&#1045;&#1062;%202021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2021 Постановление.dotx</Template>
  <TotalTime>3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MitichayanAK</dc:creator>
  <cp:lastModifiedBy>User</cp:lastModifiedBy>
  <cp:revision>3</cp:revision>
  <cp:lastPrinted>2023-07-14T04:48:00Z</cp:lastPrinted>
  <dcterms:created xsi:type="dcterms:W3CDTF">2023-07-21T04:35:00Z</dcterms:created>
  <dcterms:modified xsi:type="dcterms:W3CDTF">2023-07-21T04:38:00Z</dcterms:modified>
</cp:coreProperties>
</file>