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09AFB" w14:textId="77777777"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06763A6C" w14:textId="77777777"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00ABED4C" w14:textId="77777777"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5EBB3F96" w14:textId="77777777"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508336E9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54DE69C0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738BD42C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56578BA0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77946BD6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13F9F478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77245FA8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4976957C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65518DC9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04B94CC3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7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53C2882A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68EE9D5B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25178DB1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13A38CC8" w14:textId="77777777"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045C8118" w14:textId="77777777"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6BD11E2D" w14:textId="77777777" w:rsidR="00C020BC" w:rsidRPr="00787FD0" w:rsidRDefault="00C020BC" w:rsidP="00EF3C1E">
      <w:pPr>
        <w:ind w:firstLine="720"/>
        <w:jc w:val="both"/>
        <w:rPr>
          <w:szCs w:val="28"/>
        </w:rPr>
      </w:pPr>
    </w:p>
    <w:p w14:paraId="507FA7D9" w14:textId="77777777" w:rsidR="00C020BC" w:rsidRPr="00787FD0" w:rsidRDefault="00C020BC" w:rsidP="00EF3C1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 w:rsidR="005E75C8"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4C570147" w14:textId="77777777" w:rsidR="00C020BC" w:rsidRDefault="00C020BC" w:rsidP="00EF3C1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40D8EBA4" w14:textId="254A3644" w:rsidR="00C020BC" w:rsidRDefault="00C020BC" w:rsidP="00C020BC">
      <w:pPr>
        <w:rPr>
          <w:sz w:val="20"/>
        </w:rPr>
      </w:pPr>
    </w:p>
    <w:sectPr w:rsidR="00C020BC" w:rsidSect="0033063E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1EB2D" w14:textId="77777777" w:rsidR="00947AA9" w:rsidRDefault="00947AA9">
      <w:r>
        <w:separator/>
      </w:r>
    </w:p>
  </w:endnote>
  <w:endnote w:type="continuationSeparator" w:id="0">
    <w:p w14:paraId="14A05A9F" w14:textId="77777777" w:rsidR="00947AA9" w:rsidRDefault="0094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51D5C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35743E78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207A8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CFC08" w14:textId="77777777" w:rsidR="00947AA9" w:rsidRDefault="00947AA9">
      <w:r>
        <w:separator/>
      </w:r>
    </w:p>
  </w:footnote>
  <w:footnote w:type="continuationSeparator" w:id="0">
    <w:p w14:paraId="5C892073" w14:textId="77777777" w:rsidR="00947AA9" w:rsidRDefault="00947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E799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59A2D629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3AD8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51455">
      <w:rPr>
        <w:noProof/>
      </w:rPr>
      <w:t>2</w:t>
    </w:r>
    <w:r>
      <w:fldChar w:fldCharType="end"/>
    </w:r>
  </w:p>
  <w:p w14:paraId="75F4886D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4569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A38EF"/>
    <w:rsid w:val="000B4A0E"/>
    <w:rsid w:val="000D7067"/>
    <w:rsid w:val="000D75F1"/>
    <w:rsid w:val="00110EE5"/>
    <w:rsid w:val="001243E3"/>
    <w:rsid w:val="00125315"/>
    <w:rsid w:val="001407FA"/>
    <w:rsid w:val="0017083F"/>
    <w:rsid w:val="00183632"/>
    <w:rsid w:val="001B6E0A"/>
    <w:rsid w:val="00205244"/>
    <w:rsid w:val="0021074E"/>
    <w:rsid w:val="00232907"/>
    <w:rsid w:val="00236AEA"/>
    <w:rsid w:val="002C2A72"/>
    <w:rsid w:val="003012C6"/>
    <w:rsid w:val="00303589"/>
    <w:rsid w:val="0033063E"/>
    <w:rsid w:val="00331EFD"/>
    <w:rsid w:val="00380407"/>
    <w:rsid w:val="003827E9"/>
    <w:rsid w:val="00382EC6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4E5868"/>
    <w:rsid w:val="00512D15"/>
    <w:rsid w:val="00525A05"/>
    <w:rsid w:val="005522B1"/>
    <w:rsid w:val="00571463"/>
    <w:rsid w:val="00586421"/>
    <w:rsid w:val="0058674F"/>
    <w:rsid w:val="005E75C8"/>
    <w:rsid w:val="00620386"/>
    <w:rsid w:val="006304A1"/>
    <w:rsid w:val="0067524F"/>
    <w:rsid w:val="00695EF5"/>
    <w:rsid w:val="0069695F"/>
    <w:rsid w:val="00697FD5"/>
    <w:rsid w:val="006A2C0F"/>
    <w:rsid w:val="006A5043"/>
    <w:rsid w:val="006B57E3"/>
    <w:rsid w:val="006F5AFD"/>
    <w:rsid w:val="007371FD"/>
    <w:rsid w:val="00743020"/>
    <w:rsid w:val="00756AB6"/>
    <w:rsid w:val="00761140"/>
    <w:rsid w:val="00801210"/>
    <w:rsid w:val="00813146"/>
    <w:rsid w:val="00813760"/>
    <w:rsid w:val="008350D9"/>
    <w:rsid w:val="00837C3C"/>
    <w:rsid w:val="00856384"/>
    <w:rsid w:val="008653A5"/>
    <w:rsid w:val="00873008"/>
    <w:rsid w:val="008858AC"/>
    <w:rsid w:val="00887EF5"/>
    <w:rsid w:val="008E4DEF"/>
    <w:rsid w:val="00911625"/>
    <w:rsid w:val="00947AA9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237E4"/>
    <w:rsid w:val="00BA7FB1"/>
    <w:rsid w:val="00BC17EE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D125D0"/>
    <w:rsid w:val="00D715AA"/>
    <w:rsid w:val="00D81BB7"/>
    <w:rsid w:val="00DC7AAE"/>
    <w:rsid w:val="00DC7EAE"/>
    <w:rsid w:val="00DD7B96"/>
    <w:rsid w:val="00DE48F3"/>
    <w:rsid w:val="00DF45D4"/>
    <w:rsid w:val="00E11D12"/>
    <w:rsid w:val="00E16581"/>
    <w:rsid w:val="00E843B9"/>
    <w:rsid w:val="00EF3C1E"/>
    <w:rsid w:val="00F3437B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7A426"/>
  <w15:docId w15:val="{717122DC-5F73-4A95-B8D2-8759302F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1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4</cp:revision>
  <cp:lastPrinted>2023-07-14T04:48:00Z</cp:lastPrinted>
  <dcterms:created xsi:type="dcterms:W3CDTF">2023-07-21T04:38:00Z</dcterms:created>
  <dcterms:modified xsi:type="dcterms:W3CDTF">2023-07-21T04:39:00Z</dcterms:modified>
</cp:coreProperties>
</file>