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98DB7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48AE524A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6297AC2F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6FB575F7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1F7B7E57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5FAAA1F3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3013D905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04796452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400A468D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654161DE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185468E7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794924EE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061AB573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49AFC156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7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7698E1CC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621B3BFA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49D8E32D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20900AC5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50F9DDBD" w14:textId="77777777"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1CBC8204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06D48B94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22FB621E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20EFD8F7" w14:textId="62CDBAE2" w:rsidR="00C020BC" w:rsidRDefault="00C020BC" w:rsidP="00C020BC">
      <w:pPr>
        <w:rPr>
          <w:sz w:val="20"/>
        </w:rPr>
      </w:pPr>
    </w:p>
    <w:sectPr w:rsidR="00C020BC" w:rsidSect="0033063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7B1D5" w14:textId="77777777" w:rsidR="002700BC" w:rsidRDefault="002700BC">
      <w:r>
        <w:separator/>
      </w:r>
    </w:p>
  </w:endnote>
  <w:endnote w:type="continuationSeparator" w:id="0">
    <w:p w14:paraId="1A6BDF0E" w14:textId="77777777" w:rsidR="002700BC" w:rsidRDefault="0027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8847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1D0C543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C24E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BDE24" w14:textId="77777777" w:rsidR="002700BC" w:rsidRDefault="002700BC">
      <w:r>
        <w:separator/>
      </w:r>
    </w:p>
  </w:footnote>
  <w:footnote w:type="continuationSeparator" w:id="0">
    <w:p w14:paraId="141B409F" w14:textId="77777777" w:rsidR="002700BC" w:rsidRDefault="00270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EEFF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C8078C3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82BF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213C9">
      <w:rPr>
        <w:noProof/>
      </w:rPr>
      <w:t>8</w:t>
    </w:r>
    <w:r>
      <w:fldChar w:fldCharType="end"/>
    </w:r>
  </w:p>
  <w:p w14:paraId="60C2B6BF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55412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A38EF"/>
    <w:rsid w:val="000B4A0E"/>
    <w:rsid w:val="000C64E3"/>
    <w:rsid w:val="000D7067"/>
    <w:rsid w:val="000D75F1"/>
    <w:rsid w:val="00110EE5"/>
    <w:rsid w:val="001243E3"/>
    <w:rsid w:val="00125315"/>
    <w:rsid w:val="00135ADA"/>
    <w:rsid w:val="001407FA"/>
    <w:rsid w:val="0017083F"/>
    <w:rsid w:val="00183632"/>
    <w:rsid w:val="001B6E0A"/>
    <w:rsid w:val="00205244"/>
    <w:rsid w:val="0021074E"/>
    <w:rsid w:val="00232907"/>
    <w:rsid w:val="00236AEA"/>
    <w:rsid w:val="002700BC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5120FE"/>
    <w:rsid w:val="00512D15"/>
    <w:rsid w:val="00525A05"/>
    <w:rsid w:val="005522B1"/>
    <w:rsid w:val="00586421"/>
    <w:rsid w:val="0058674F"/>
    <w:rsid w:val="005E75C8"/>
    <w:rsid w:val="00620386"/>
    <w:rsid w:val="006304A1"/>
    <w:rsid w:val="0067524F"/>
    <w:rsid w:val="00695EF5"/>
    <w:rsid w:val="0069695F"/>
    <w:rsid w:val="00697FD5"/>
    <w:rsid w:val="006A2C0F"/>
    <w:rsid w:val="006A5043"/>
    <w:rsid w:val="006B57E3"/>
    <w:rsid w:val="006F5AFD"/>
    <w:rsid w:val="007213C9"/>
    <w:rsid w:val="007371FD"/>
    <w:rsid w:val="00743020"/>
    <w:rsid w:val="00756AB6"/>
    <w:rsid w:val="00761140"/>
    <w:rsid w:val="007D02D1"/>
    <w:rsid w:val="00801210"/>
    <w:rsid w:val="00813146"/>
    <w:rsid w:val="00813760"/>
    <w:rsid w:val="008350D9"/>
    <w:rsid w:val="00837C3C"/>
    <w:rsid w:val="00856384"/>
    <w:rsid w:val="00865249"/>
    <w:rsid w:val="008653A5"/>
    <w:rsid w:val="00873008"/>
    <w:rsid w:val="008858AC"/>
    <w:rsid w:val="00887EF5"/>
    <w:rsid w:val="008E4DEF"/>
    <w:rsid w:val="00911625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33C4"/>
    <w:rsid w:val="00AE4B80"/>
    <w:rsid w:val="00B0580B"/>
    <w:rsid w:val="00B06EF1"/>
    <w:rsid w:val="00B1160A"/>
    <w:rsid w:val="00B11B42"/>
    <w:rsid w:val="00B237E4"/>
    <w:rsid w:val="00BA7FB1"/>
    <w:rsid w:val="00BC17EE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D125D0"/>
    <w:rsid w:val="00D715AA"/>
    <w:rsid w:val="00D81BB7"/>
    <w:rsid w:val="00DC7AAE"/>
    <w:rsid w:val="00DC7EAE"/>
    <w:rsid w:val="00DD7B96"/>
    <w:rsid w:val="00DE48F3"/>
    <w:rsid w:val="00DF45D4"/>
    <w:rsid w:val="00E11D12"/>
    <w:rsid w:val="00E16581"/>
    <w:rsid w:val="00E57960"/>
    <w:rsid w:val="00E843B9"/>
    <w:rsid w:val="00EF3C1E"/>
    <w:rsid w:val="00F3437B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21A99"/>
  <w15:docId w15:val="{E4BC6A39-E30A-48B5-8859-D795C6A4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MitichayanAK</dc:creator>
  <cp:lastModifiedBy>User</cp:lastModifiedBy>
  <cp:revision>3</cp:revision>
  <cp:lastPrinted>2023-12-25T10:49:00Z</cp:lastPrinted>
  <dcterms:created xsi:type="dcterms:W3CDTF">2023-12-30T06:52:00Z</dcterms:created>
  <dcterms:modified xsi:type="dcterms:W3CDTF">2023-12-30T06:52:00Z</dcterms:modified>
</cp:coreProperties>
</file>