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D7E7E" w14:textId="77777777" w:rsidR="00C020BC" w:rsidRDefault="00C020BC" w:rsidP="00C020BC">
      <w:pPr>
        <w:pStyle w:val="a7"/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Перечень документов,</w:t>
      </w:r>
    </w:p>
    <w:p w14:paraId="050A6DAF" w14:textId="77777777" w:rsidR="00C020BC" w:rsidRPr="009C19FE" w:rsidRDefault="00C020BC" w:rsidP="00C020BC">
      <w:pPr>
        <w:pStyle w:val="a7"/>
        <w:spacing w:line="240" w:lineRule="auto"/>
        <w:ind w:firstLine="0"/>
        <w:jc w:val="center"/>
        <w:rPr>
          <w:b/>
          <w:szCs w:val="28"/>
        </w:rPr>
      </w:pPr>
      <w:r w:rsidRPr="009C19FE">
        <w:rPr>
          <w:b/>
          <w:szCs w:val="28"/>
        </w:rPr>
        <w:t>необходи</w:t>
      </w:r>
      <w:r>
        <w:rPr>
          <w:b/>
          <w:szCs w:val="28"/>
        </w:rPr>
        <w:t>мых при внесении предложений по </w:t>
      </w:r>
      <w:r w:rsidRPr="009C19FE">
        <w:rPr>
          <w:b/>
          <w:szCs w:val="28"/>
        </w:rPr>
        <w:t xml:space="preserve">кандидатурам в резерв составов участковых </w:t>
      </w:r>
      <w:r>
        <w:rPr>
          <w:b/>
          <w:szCs w:val="28"/>
        </w:rPr>
        <w:t xml:space="preserve">избирательных </w:t>
      </w:r>
      <w:r w:rsidRPr="009C19FE">
        <w:rPr>
          <w:b/>
          <w:szCs w:val="28"/>
        </w:rPr>
        <w:t>комиссий</w:t>
      </w:r>
    </w:p>
    <w:p w14:paraId="7C1E981B" w14:textId="77777777" w:rsidR="00C020BC" w:rsidRDefault="00C020BC" w:rsidP="00C020BC">
      <w:pPr>
        <w:pStyle w:val="a7"/>
        <w:spacing w:line="240" w:lineRule="auto"/>
        <w:ind w:firstLine="0"/>
        <w:jc w:val="right"/>
        <w:rPr>
          <w:sz w:val="20"/>
        </w:rPr>
      </w:pPr>
    </w:p>
    <w:p w14:paraId="3CBE333A" w14:textId="77777777" w:rsidR="00C020BC" w:rsidRPr="001E47B2" w:rsidRDefault="00C020BC" w:rsidP="00C020BC">
      <w:pPr>
        <w:pStyle w:val="a7"/>
        <w:spacing w:line="240" w:lineRule="auto"/>
        <w:ind w:firstLine="0"/>
        <w:jc w:val="right"/>
        <w:rPr>
          <w:sz w:val="20"/>
        </w:rPr>
      </w:pPr>
    </w:p>
    <w:p w14:paraId="67C015CE" w14:textId="77777777" w:rsidR="00C020BC" w:rsidRPr="00787FD0" w:rsidRDefault="00C020BC" w:rsidP="00C020BC">
      <w:pPr>
        <w:pStyle w:val="1"/>
        <w:ind w:firstLine="720"/>
        <w:rPr>
          <w:szCs w:val="28"/>
        </w:rPr>
      </w:pPr>
      <w:bookmarkStart w:id="0" w:name="sub_1210"/>
      <w:r w:rsidRPr="00787FD0">
        <w:rPr>
          <w:szCs w:val="28"/>
        </w:rPr>
        <w:t>Для политических партий, их региональных отделений, иных структурных подразделений</w:t>
      </w:r>
    </w:p>
    <w:p w14:paraId="4F116297" w14:textId="77777777" w:rsidR="00C020BC" w:rsidRPr="00787FD0" w:rsidRDefault="00C020BC" w:rsidP="00C020BC">
      <w:pPr>
        <w:ind w:firstLine="720"/>
        <w:jc w:val="both"/>
        <w:rPr>
          <w:szCs w:val="28"/>
        </w:rPr>
      </w:pPr>
    </w:p>
    <w:p w14:paraId="69002421" w14:textId="77777777" w:rsidR="00EF3C1E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sub_1212"/>
      <w:r>
        <w:rPr>
          <w:szCs w:val="28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14:paraId="4576E7B2" w14:textId="77777777" w:rsidR="00C020BC" w:rsidRPr="00787FD0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bookmarkEnd w:id="1"/>
    <w:p w14:paraId="7DA36C1B" w14:textId="77777777" w:rsidR="00C020BC" w:rsidRPr="00787FD0" w:rsidRDefault="00C020BC" w:rsidP="00C020BC">
      <w:pPr>
        <w:ind w:firstLine="720"/>
        <w:jc w:val="both"/>
        <w:rPr>
          <w:szCs w:val="28"/>
        </w:rPr>
      </w:pPr>
    </w:p>
    <w:p w14:paraId="01773CDA" w14:textId="77777777" w:rsidR="00C020BC" w:rsidRPr="00787FD0" w:rsidRDefault="00C020BC" w:rsidP="00C020BC">
      <w:pPr>
        <w:pStyle w:val="1"/>
        <w:ind w:firstLine="720"/>
        <w:rPr>
          <w:szCs w:val="28"/>
        </w:rPr>
      </w:pPr>
      <w:bookmarkStart w:id="2" w:name="sub_1220"/>
      <w:r w:rsidRPr="00787FD0">
        <w:rPr>
          <w:szCs w:val="28"/>
        </w:rPr>
        <w:t>Для иных общественных объединений</w:t>
      </w:r>
    </w:p>
    <w:bookmarkEnd w:id="2"/>
    <w:p w14:paraId="5666202E" w14:textId="77777777" w:rsidR="00C020BC" w:rsidRPr="00787FD0" w:rsidRDefault="00C020BC" w:rsidP="00C020BC">
      <w:pPr>
        <w:ind w:firstLine="720"/>
        <w:jc w:val="both"/>
        <w:rPr>
          <w:szCs w:val="28"/>
        </w:rPr>
      </w:pPr>
    </w:p>
    <w:p w14:paraId="26ED6C44" w14:textId="77777777" w:rsidR="00EF3C1E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3" w:name="sub_1223"/>
      <w:r>
        <w:rPr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14:paraId="7D5F2CB0" w14:textId="77777777" w:rsidR="00EF3C1E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14:paraId="474260C9" w14:textId="77777777" w:rsidR="00C020BC" w:rsidRPr="00787FD0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</w:t>
      </w:r>
      <w:r w:rsidRPr="0033063E">
        <w:rPr>
          <w:szCs w:val="28"/>
        </w:rPr>
        <w:t xml:space="preserve">указанный в </w:t>
      </w:r>
      <w:hyperlink r:id="rId8" w:history="1">
        <w:r w:rsidRPr="0033063E">
          <w:rPr>
            <w:szCs w:val="28"/>
          </w:rPr>
          <w:t>пункте 2</w:t>
        </w:r>
      </w:hyperlink>
      <w:r w:rsidRPr="0033063E">
        <w:rPr>
          <w:szCs w:val="28"/>
        </w:rPr>
        <w:t xml:space="preserve"> вопрос не урегулирован, - решение органа общественного объединения, уполномоченного </w:t>
      </w:r>
      <w:r>
        <w:rPr>
          <w:szCs w:val="28"/>
        </w:rPr>
        <w:t>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bookmarkEnd w:id="3"/>
    <w:p w14:paraId="5887DACE" w14:textId="77777777" w:rsidR="00C020BC" w:rsidRPr="00787FD0" w:rsidRDefault="00C020BC" w:rsidP="00C020BC">
      <w:pPr>
        <w:ind w:firstLine="720"/>
        <w:jc w:val="both"/>
        <w:rPr>
          <w:szCs w:val="28"/>
        </w:rPr>
      </w:pPr>
    </w:p>
    <w:p w14:paraId="6EE1FE3B" w14:textId="77777777" w:rsidR="00C020BC" w:rsidRPr="00787FD0" w:rsidRDefault="00C020BC" w:rsidP="00C020BC">
      <w:pPr>
        <w:pStyle w:val="1"/>
        <w:ind w:firstLine="720"/>
        <w:rPr>
          <w:szCs w:val="28"/>
        </w:rPr>
      </w:pPr>
      <w:bookmarkStart w:id="4" w:name="sub_1230"/>
      <w:r w:rsidRPr="00787FD0">
        <w:rPr>
          <w:szCs w:val="28"/>
        </w:rPr>
        <w:lastRenderedPageBreak/>
        <w:t>Для иных субъектов права внесения кандидатур в резерв составов участковых комиссий</w:t>
      </w:r>
    </w:p>
    <w:bookmarkEnd w:id="4"/>
    <w:p w14:paraId="6EE2FEC3" w14:textId="77777777" w:rsidR="00C020BC" w:rsidRPr="00787FD0" w:rsidRDefault="00C020BC" w:rsidP="00C020BC">
      <w:pPr>
        <w:ind w:firstLine="720"/>
        <w:jc w:val="both"/>
        <w:rPr>
          <w:szCs w:val="28"/>
        </w:rPr>
      </w:pPr>
    </w:p>
    <w:p w14:paraId="15547D3F" w14:textId="77777777" w:rsidR="00C020BC" w:rsidRPr="00787FD0" w:rsidRDefault="00C020BC" w:rsidP="00C020BC">
      <w:pPr>
        <w:ind w:firstLine="720"/>
        <w:jc w:val="both"/>
        <w:rPr>
          <w:szCs w:val="28"/>
        </w:rPr>
      </w:pPr>
      <w:r w:rsidRPr="00787FD0">
        <w:rPr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14:paraId="126A39A7" w14:textId="77777777" w:rsidR="00084C90" w:rsidRDefault="00084C90" w:rsidP="00C020BC">
      <w:pPr>
        <w:ind w:firstLine="720"/>
        <w:jc w:val="both"/>
        <w:rPr>
          <w:i/>
          <w:szCs w:val="28"/>
        </w:rPr>
      </w:pPr>
    </w:p>
    <w:p w14:paraId="65559DD8" w14:textId="4E8654A6" w:rsidR="00C020BC" w:rsidRPr="00084C90" w:rsidRDefault="00C020BC" w:rsidP="00C020BC">
      <w:pPr>
        <w:ind w:firstLine="720"/>
        <w:jc w:val="both"/>
        <w:rPr>
          <w:b/>
          <w:bCs/>
          <w:szCs w:val="28"/>
        </w:rPr>
      </w:pPr>
      <w:r w:rsidRPr="00084C90">
        <w:rPr>
          <w:b/>
          <w:bCs/>
          <w:i/>
          <w:szCs w:val="28"/>
        </w:rPr>
        <w:t>Кроме того, всеми субъектами права внесения кандидатур должны быть представлены</w:t>
      </w:r>
      <w:r w:rsidRPr="00084C90">
        <w:rPr>
          <w:b/>
          <w:bCs/>
          <w:szCs w:val="28"/>
        </w:rPr>
        <w:t>:</w:t>
      </w:r>
    </w:p>
    <w:p w14:paraId="20955E02" w14:textId="77777777" w:rsidR="00C020BC" w:rsidRPr="00787FD0" w:rsidRDefault="00C020BC" w:rsidP="00EF3C1E">
      <w:pPr>
        <w:ind w:firstLine="720"/>
        <w:jc w:val="both"/>
        <w:rPr>
          <w:szCs w:val="28"/>
        </w:rPr>
      </w:pPr>
    </w:p>
    <w:p w14:paraId="1D4433D7" w14:textId="77777777" w:rsidR="00C020BC" w:rsidRPr="00787FD0" w:rsidRDefault="00C020BC" w:rsidP="00EF3C1E">
      <w:pPr>
        <w:ind w:firstLine="720"/>
        <w:jc w:val="both"/>
        <w:rPr>
          <w:szCs w:val="28"/>
        </w:rPr>
      </w:pPr>
      <w:bookmarkStart w:id="5" w:name="sub_1231"/>
      <w:r w:rsidRPr="00787FD0">
        <w:rPr>
          <w:szCs w:val="28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</w:t>
      </w:r>
      <w:r w:rsidR="005E75C8">
        <w:rPr>
          <w:szCs w:val="28"/>
        </w:rPr>
        <w:t>рв составов участковых комиссий</w:t>
      </w:r>
      <w:r w:rsidRPr="00787FD0">
        <w:rPr>
          <w:szCs w:val="28"/>
        </w:rPr>
        <w:t>.</w:t>
      </w:r>
    </w:p>
    <w:p w14:paraId="5C859306" w14:textId="77777777" w:rsidR="00C020BC" w:rsidRDefault="00C020BC" w:rsidP="00EF3C1E">
      <w:pPr>
        <w:ind w:firstLine="720"/>
        <w:jc w:val="both"/>
        <w:rPr>
          <w:szCs w:val="28"/>
        </w:rPr>
      </w:pPr>
      <w:bookmarkStart w:id="6" w:name="sub_1232"/>
      <w:bookmarkEnd w:id="5"/>
      <w:r w:rsidRPr="00787FD0">
        <w:rPr>
          <w:szCs w:val="28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bookmarkEnd w:id="0"/>
    <w:bookmarkEnd w:id="6"/>
    <w:p w14:paraId="0B6637CE" w14:textId="6A3D58D8" w:rsidR="00C020BC" w:rsidRDefault="00C020BC" w:rsidP="00C020BC">
      <w:pPr>
        <w:rPr>
          <w:sz w:val="20"/>
        </w:rPr>
      </w:pPr>
    </w:p>
    <w:sectPr w:rsidR="00C020BC" w:rsidSect="0033063E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42A49" w14:textId="77777777" w:rsidR="008F2D35" w:rsidRDefault="008F2D35">
      <w:r>
        <w:separator/>
      </w:r>
    </w:p>
  </w:endnote>
  <w:endnote w:type="continuationSeparator" w:id="0">
    <w:p w14:paraId="2675C552" w14:textId="77777777" w:rsidR="008F2D35" w:rsidRDefault="008F2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9E576" w14:textId="77777777" w:rsidR="00975170" w:rsidRDefault="00A43572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3464B97C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CBF51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B7A1B" w14:textId="77777777" w:rsidR="008F2D35" w:rsidRDefault="008F2D35">
      <w:r>
        <w:separator/>
      </w:r>
    </w:p>
  </w:footnote>
  <w:footnote w:type="continuationSeparator" w:id="0">
    <w:p w14:paraId="4C781069" w14:textId="77777777" w:rsidR="008F2D35" w:rsidRDefault="008F2D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ADC6D" w14:textId="77777777" w:rsidR="00975170" w:rsidRDefault="00A43572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14:paraId="3546FDFE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238C9" w14:textId="77777777" w:rsidR="00975170" w:rsidRDefault="00A43572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650C81">
      <w:rPr>
        <w:noProof/>
      </w:rPr>
      <w:t>2</w:t>
    </w:r>
    <w:r>
      <w:fldChar w:fldCharType="end"/>
    </w:r>
  </w:p>
  <w:p w14:paraId="3B29251A" w14:textId="77777777" w:rsidR="00975170" w:rsidRDefault="0097517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34353"/>
    <w:multiLevelType w:val="multilevel"/>
    <w:tmpl w:val="9DD43D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1473870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AAE"/>
    <w:rsid w:val="000137D7"/>
    <w:rsid w:val="00015C76"/>
    <w:rsid w:val="00035ABC"/>
    <w:rsid w:val="00051066"/>
    <w:rsid w:val="00072101"/>
    <w:rsid w:val="00084C90"/>
    <w:rsid w:val="00085DCE"/>
    <w:rsid w:val="00087D5C"/>
    <w:rsid w:val="000A38EF"/>
    <w:rsid w:val="000B4A0E"/>
    <w:rsid w:val="000D022F"/>
    <w:rsid w:val="000D7067"/>
    <w:rsid w:val="000D75F1"/>
    <w:rsid w:val="00110EE5"/>
    <w:rsid w:val="001243E3"/>
    <w:rsid w:val="00125315"/>
    <w:rsid w:val="00135ADA"/>
    <w:rsid w:val="001407FA"/>
    <w:rsid w:val="0017083F"/>
    <w:rsid w:val="00183632"/>
    <w:rsid w:val="001B6E0A"/>
    <w:rsid w:val="001D6547"/>
    <w:rsid w:val="001F1FA7"/>
    <w:rsid w:val="00205244"/>
    <w:rsid w:val="0021074E"/>
    <w:rsid w:val="00232907"/>
    <w:rsid w:val="00236AEA"/>
    <w:rsid w:val="002C2A72"/>
    <w:rsid w:val="003012C6"/>
    <w:rsid w:val="00303589"/>
    <w:rsid w:val="0033063E"/>
    <w:rsid w:val="00331EFD"/>
    <w:rsid w:val="00380407"/>
    <w:rsid w:val="003827E9"/>
    <w:rsid w:val="00382EC6"/>
    <w:rsid w:val="00385F5E"/>
    <w:rsid w:val="003E7736"/>
    <w:rsid w:val="004441BD"/>
    <w:rsid w:val="004553CB"/>
    <w:rsid w:val="00465A89"/>
    <w:rsid w:val="00481314"/>
    <w:rsid w:val="00492A81"/>
    <w:rsid w:val="004A36BC"/>
    <w:rsid w:val="004B052C"/>
    <w:rsid w:val="004C1BC7"/>
    <w:rsid w:val="004D6258"/>
    <w:rsid w:val="005120FE"/>
    <w:rsid w:val="00512D15"/>
    <w:rsid w:val="00525A05"/>
    <w:rsid w:val="005522B1"/>
    <w:rsid w:val="00586421"/>
    <w:rsid w:val="0058674F"/>
    <w:rsid w:val="005E75C8"/>
    <w:rsid w:val="00605E84"/>
    <w:rsid w:val="00620386"/>
    <w:rsid w:val="006304A1"/>
    <w:rsid w:val="00650C81"/>
    <w:rsid w:val="006661C3"/>
    <w:rsid w:val="0067524F"/>
    <w:rsid w:val="00695EF5"/>
    <w:rsid w:val="0069695F"/>
    <w:rsid w:val="00697FD5"/>
    <w:rsid w:val="006A2C0F"/>
    <w:rsid w:val="006A5043"/>
    <w:rsid w:val="006B57E3"/>
    <w:rsid w:val="006B6F52"/>
    <w:rsid w:val="006F2D64"/>
    <w:rsid w:val="006F5AFD"/>
    <w:rsid w:val="007213C9"/>
    <w:rsid w:val="007371FD"/>
    <w:rsid w:val="00743020"/>
    <w:rsid w:val="0074309C"/>
    <w:rsid w:val="00756AB6"/>
    <w:rsid w:val="00761140"/>
    <w:rsid w:val="007D02D1"/>
    <w:rsid w:val="007F754E"/>
    <w:rsid w:val="00801210"/>
    <w:rsid w:val="00813146"/>
    <w:rsid w:val="00813760"/>
    <w:rsid w:val="008350D9"/>
    <w:rsid w:val="00837C3C"/>
    <w:rsid w:val="00856384"/>
    <w:rsid w:val="008653A5"/>
    <w:rsid w:val="00872B35"/>
    <w:rsid w:val="00873008"/>
    <w:rsid w:val="008858AC"/>
    <w:rsid w:val="00887EF5"/>
    <w:rsid w:val="008D200B"/>
    <w:rsid w:val="008E4DEF"/>
    <w:rsid w:val="008F2D35"/>
    <w:rsid w:val="00911625"/>
    <w:rsid w:val="00975170"/>
    <w:rsid w:val="0099460C"/>
    <w:rsid w:val="009E641B"/>
    <w:rsid w:val="00A1520A"/>
    <w:rsid w:val="00A169C7"/>
    <w:rsid w:val="00A17511"/>
    <w:rsid w:val="00A43572"/>
    <w:rsid w:val="00A45148"/>
    <w:rsid w:val="00A51455"/>
    <w:rsid w:val="00A67D26"/>
    <w:rsid w:val="00AC1296"/>
    <w:rsid w:val="00AE4B80"/>
    <w:rsid w:val="00B0580B"/>
    <w:rsid w:val="00B06EF1"/>
    <w:rsid w:val="00B1160A"/>
    <w:rsid w:val="00B11B42"/>
    <w:rsid w:val="00B237E4"/>
    <w:rsid w:val="00B559F1"/>
    <w:rsid w:val="00B82762"/>
    <w:rsid w:val="00BA7FB1"/>
    <w:rsid w:val="00BB22F8"/>
    <w:rsid w:val="00BC17EE"/>
    <w:rsid w:val="00BD01F6"/>
    <w:rsid w:val="00BD32CC"/>
    <w:rsid w:val="00BD6841"/>
    <w:rsid w:val="00C020BC"/>
    <w:rsid w:val="00C024E7"/>
    <w:rsid w:val="00C0723F"/>
    <w:rsid w:val="00C205DC"/>
    <w:rsid w:val="00C7751F"/>
    <w:rsid w:val="00C9271A"/>
    <w:rsid w:val="00C95C36"/>
    <w:rsid w:val="00CB06F5"/>
    <w:rsid w:val="00CB3840"/>
    <w:rsid w:val="00CC2B8D"/>
    <w:rsid w:val="00CC46BF"/>
    <w:rsid w:val="00CD5ED3"/>
    <w:rsid w:val="00CE648D"/>
    <w:rsid w:val="00CF2F7A"/>
    <w:rsid w:val="00D125D0"/>
    <w:rsid w:val="00D25134"/>
    <w:rsid w:val="00D715AA"/>
    <w:rsid w:val="00D81BB7"/>
    <w:rsid w:val="00DC7AAE"/>
    <w:rsid w:val="00DC7EAE"/>
    <w:rsid w:val="00DD7B96"/>
    <w:rsid w:val="00DE39D9"/>
    <w:rsid w:val="00DE48F3"/>
    <w:rsid w:val="00DF45D4"/>
    <w:rsid w:val="00E11D12"/>
    <w:rsid w:val="00E16581"/>
    <w:rsid w:val="00E64AE9"/>
    <w:rsid w:val="00E800CC"/>
    <w:rsid w:val="00E843B9"/>
    <w:rsid w:val="00EC59F7"/>
    <w:rsid w:val="00EF3C1E"/>
    <w:rsid w:val="00F3437B"/>
    <w:rsid w:val="00F8420C"/>
    <w:rsid w:val="00F97424"/>
    <w:rsid w:val="00FD0E8F"/>
    <w:rsid w:val="00FE2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78158F"/>
  <w15:docId w15:val="{44F20F41-39B0-423F-A1AD-B5C7F2B87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C020BC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3">
    <w:name w:val="Body Text Indent 3"/>
    <w:basedOn w:val="a"/>
    <w:link w:val="30"/>
    <w:rsid w:val="00DC7AA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C7AAE"/>
    <w:rPr>
      <w:sz w:val="16"/>
      <w:szCs w:val="16"/>
    </w:rPr>
  </w:style>
  <w:style w:type="paragraph" w:styleId="2">
    <w:name w:val="Body Text Indent 2"/>
    <w:basedOn w:val="a"/>
    <w:link w:val="20"/>
    <w:rsid w:val="00DC7AA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C7AAE"/>
    <w:rPr>
      <w:sz w:val="28"/>
    </w:rPr>
  </w:style>
  <w:style w:type="paragraph" w:customStyle="1" w:styleId="14-15">
    <w:name w:val="14-15"/>
    <w:basedOn w:val="af4"/>
    <w:rsid w:val="00DC7AAE"/>
    <w:pPr>
      <w:spacing w:after="0" w:line="360" w:lineRule="auto"/>
      <w:ind w:left="0" w:firstLine="709"/>
      <w:jc w:val="both"/>
    </w:pPr>
    <w:rPr>
      <w:bCs/>
      <w:kern w:val="28"/>
      <w:szCs w:val="24"/>
    </w:rPr>
  </w:style>
  <w:style w:type="paragraph" w:styleId="af4">
    <w:name w:val="Body Text Indent"/>
    <w:basedOn w:val="a"/>
    <w:link w:val="af5"/>
    <w:rsid w:val="00DC7AAE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DC7AAE"/>
    <w:rPr>
      <w:sz w:val="28"/>
    </w:rPr>
  </w:style>
  <w:style w:type="paragraph" w:styleId="af6">
    <w:name w:val="List Paragraph"/>
    <w:basedOn w:val="a"/>
    <w:qFormat/>
    <w:rsid w:val="004A36B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Title"/>
    <w:basedOn w:val="a"/>
    <w:link w:val="af8"/>
    <w:qFormat/>
    <w:rsid w:val="004A36BC"/>
    <w:pPr>
      <w:jc w:val="center"/>
    </w:pPr>
    <w:rPr>
      <w:b/>
      <w:bCs/>
      <w:sz w:val="24"/>
      <w:szCs w:val="24"/>
    </w:rPr>
  </w:style>
  <w:style w:type="character" w:customStyle="1" w:styleId="af8">
    <w:name w:val="Название Знак"/>
    <w:basedOn w:val="a0"/>
    <w:link w:val="af7"/>
    <w:rsid w:val="004A36BC"/>
    <w:rPr>
      <w:b/>
      <w:bCs/>
      <w:sz w:val="24"/>
      <w:szCs w:val="24"/>
    </w:rPr>
  </w:style>
  <w:style w:type="paragraph" w:styleId="af9">
    <w:name w:val="Normal (Web)"/>
    <w:basedOn w:val="a"/>
    <w:uiPriority w:val="99"/>
    <w:unhideWhenUsed/>
    <w:rsid w:val="00F97424"/>
    <w:pPr>
      <w:spacing w:before="100" w:beforeAutospacing="1" w:after="100" w:afterAutospacing="1"/>
    </w:pPr>
    <w:rPr>
      <w:rFonts w:ascii="Tahoma" w:hAnsi="Tahoma" w:cs="Tahoma"/>
      <w:sz w:val="12"/>
      <w:szCs w:val="12"/>
    </w:rPr>
  </w:style>
  <w:style w:type="paragraph" w:customStyle="1" w:styleId="ConsPlusNormal">
    <w:name w:val="ConsPlusNormal"/>
    <w:rsid w:val="00C020B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C020BC"/>
    <w:rPr>
      <w:i/>
      <w:iCs/>
      <w:sz w:val="28"/>
    </w:rPr>
  </w:style>
  <w:style w:type="character" w:styleId="afa">
    <w:name w:val="Hyperlink"/>
    <w:basedOn w:val="a0"/>
    <w:rsid w:val="00C020BC"/>
    <w:rPr>
      <w:color w:val="0000FF" w:themeColor="hyperlink"/>
      <w:u w:val="single"/>
    </w:rPr>
  </w:style>
  <w:style w:type="character" w:styleId="afb">
    <w:name w:val="FollowedHyperlink"/>
    <w:basedOn w:val="a0"/>
    <w:rsid w:val="00C020B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5EC864F263D0891480719848B9B1A81FF4DD43840D29A691836430152ED363CD431EDF1731AB8476D7AEA57171232BE7A97487C2F0CCA8VBB8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1\07.&#1055;&#1088;&#1086;&#1076;&#1086;&#1083;&#1100;&#1085;&#1099;&#1081;%20&#1073;&#1083;&#1072;&#1085;&#1082;%20&#1054;&#1041;&#1056;&#1040;&#1047;&#1045;&#1062;%202021%20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D900C8-384E-4A5A-878B-8B2DA68D0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07.Продольный бланк ОБРАЗЕЦ 2021 Постановление.dotx</Template>
  <TotalTime>1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MitichayanAK</dc:creator>
  <cp:lastModifiedBy>User</cp:lastModifiedBy>
  <cp:revision>3</cp:revision>
  <cp:lastPrinted>2025-01-23T12:16:00Z</cp:lastPrinted>
  <dcterms:created xsi:type="dcterms:W3CDTF">2025-01-27T06:42:00Z</dcterms:created>
  <dcterms:modified xsi:type="dcterms:W3CDTF">2025-01-27T06:42:00Z</dcterms:modified>
</cp:coreProperties>
</file>