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0920" w14:textId="77777777"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14:paraId="62A9D508" w14:textId="77777777"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285E8DE4" w14:textId="77777777"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4E763294" w14:textId="77777777" w:rsidR="00C020BC" w:rsidRDefault="00C020BC" w:rsidP="00C020BC">
      <w:pPr>
        <w:ind w:firstLine="567"/>
        <w:jc w:val="center"/>
        <w:rPr>
          <w:b/>
          <w:szCs w:val="28"/>
        </w:rPr>
      </w:pPr>
    </w:p>
    <w:p w14:paraId="277F2DEF" w14:textId="77777777" w:rsidR="00C020BC" w:rsidRPr="00BD32CC" w:rsidRDefault="00C020BC" w:rsidP="00C020BC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="001407FA">
        <w:rPr>
          <w:szCs w:val="28"/>
        </w:rPr>
        <w:t>пунктами 11, 12</w:t>
      </w:r>
      <w:r w:rsidRPr="0034529F">
        <w:rPr>
          <w:szCs w:val="28"/>
        </w:rPr>
        <w:t xml:space="preserve"> части 2.1</w:t>
      </w:r>
      <w:r w:rsidR="00C87BB8">
        <w:rPr>
          <w:szCs w:val="28"/>
        </w:rPr>
        <w:t xml:space="preserve"> </w:t>
      </w:r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="001407FA" w:rsidRPr="00C9271A">
        <w:rPr>
          <w:szCs w:val="28"/>
        </w:rPr>
        <w:t>от 05.12.2012 № 152/1137-6</w:t>
      </w:r>
      <w:r w:rsidR="001407FA">
        <w:rPr>
          <w:szCs w:val="28"/>
        </w:rPr>
        <w:t xml:space="preserve"> (</w:t>
      </w:r>
      <w:r w:rsidR="006B6F52" w:rsidRPr="006B6F52">
        <w:rPr>
          <w:szCs w:val="28"/>
        </w:rPr>
        <w:t>ред. от 05.01.2024</w:t>
      </w:r>
      <w:r w:rsidR="001407FA"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</w:t>
      </w:r>
      <w:r w:rsidR="006B6F52" w:rsidRPr="0074309C">
        <w:rPr>
          <w:szCs w:val="28"/>
        </w:rPr>
        <w:t xml:space="preserve">ого края </w:t>
      </w:r>
      <w:r w:rsidR="00327197" w:rsidRPr="00C87BB8">
        <w:rPr>
          <w:szCs w:val="28"/>
        </w:rPr>
        <w:t>в период с 25 июля по 14 августа 2025 года.</w:t>
      </w:r>
    </w:p>
    <w:p w14:paraId="5511FF51" w14:textId="25262BCF" w:rsidR="0033063E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</w:t>
      </w:r>
      <w:r w:rsidR="004D5ABC">
        <w:rPr>
          <w:szCs w:val="28"/>
        </w:rPr>
        <w:t xml:space="preserve">и </w:t>
      </w:r>
      <w:r w:rsidRPr="00BD32CC">
        <w:rPr>
          <w:szCs w:val="28"/>
        </w:rPr>
        <w:t>территориальн</w:t>
      </w:r>
      <w:r w:rsidR="004D5ABC"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 w:rsidR="004D5ABC">
        <w:rPr>
          <w:szCs w:val="28"/>
        </w:rPr>
        <w:t>ой</w:t>
      </w:r>
      <w:r w:rsidRPr="0098092D">
        <w:rPr>
          <w:szCs w:val="28"/>
        </w:rPr>
        <w:t xml:space="preserve"> комисси</w:t>
      </w:r>
      <w:r w:rsidR="004D5ABC">
        <w:rPr>
          <w:szCs w:val="28"/>
        </w:rPr>
        <w:t>и</w:t>
      </w:r>
      <w:r w:rsidRPr="0098092D">
        <w:rPr>
          <w:szCs w:val="28"/>
        </w:rPr>
        <w:t xml:space="preserve"> </w:t>
      </w:r>
      <w:r w:rsidR="004D5ABC">
        <w:rPr>
          <w:szCs w:val="28"/>
        </w:rPr>
        <w:t xml:space="preserve">Суксунского муниципального округа, по адресу: </w:t>
      </w:r>
      <w:r w:rsidR="00A840F3">
        <w:rPr>
          <w:szCs w:val="28"/>
        </w:rPr>
        <w:t xml:space="preserve">617560, </w:t>
      </w:r>
      <w:r w:rsidR="004D5ABC">
        <w:rPr>
          <w:szCs w:val="28"/>
        </w:rPr>
        <w:t>Пермский край, п. Суксун, ул. Кирова, 44, тел. 8 (34275) 3-15-20.</w:t>
      </w:r>
    </w:p>
    <w:p w14:paraId="2E7CA9EF" w14:textId="77777777" w:rsidR="00C020BC" w:rsidRPr="0098092D" w:rsidRDefault="00C020BC" w:rsidP="0033063E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="007371FD" w:rsidRPr="00C9271A">
        <w:rPr>
          <w:szCs w:val="28"/>
        </w:rPr>
        <w:t>от 05.12.2012 № 152/1137-6</w:t>
      </w:r>
      <w:r w:rsidR="007371FD">
        <w:rPr>
          <w:szCs w:val="28"/>
        </w:rPr>
        <w:t xml:space="preserve"> (ред. от 0</w:t>
      </w:r>
      <w:r w:rsidR="007F754E">
        <w:rPr>
          <w:szCs w:val="28"/>
        </w:rPr>
        <w:t>5</w:t>
      </w:r>
      <w:r w:rsidR="007371FD" w:rsidRPr="00C9271A">
        <w:rPr>
          <w:szCs w:val="28"/>
        </w:rPr>
        <w:t>.0</w:t>
      </w:r>
      <w:r w:rsidR="007F754E">
        <w:rPr>
          <w:szCs w:val="28"/>
        </w:rPr>
        <w:t>1</w:t>
      </w:r>
      <w:r w:rsidR="007371FD" w:rsidRPr="00C9271A">
        <w:rPr>
          <w:szCs w:val="28"/>
        </w:rPr>
        <w:t>.202</w:t>
      </w:r>
      <w:r w:rsidR="007F754E">
        <w:rPr>
          <w:szCs w:val="28"/>
        </w:rPr>
        <w:t>4</w:t>
      </w:r>
      <w:r w:rsidR="007371FD" w:rsidRPr="00C9271A">
        <w:rPr>
          <w:szCs w:val="28"/>
        </w:rPr>
        <w:t>)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7371FD">
        <w:rPr>
          <w:szCs w:val="28"/>
        </w:rPr>
        <w:t>.</w:t>
      </w:r>
    </w:p>
    <w:p w14:paraId="7F8FF1B0" w14:textId="77777777"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5037F229" w14:textId="77777777"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14:paraId="1A20C88F" w14:textId="4FFAADCD" w:rsidR="00C020BC" w:rsidRDefault="00C020BC" w:rsidP="00C020BC">
      <w:pPr>
        <w:rPr>
          <w:b/>
          <w:szCs w:val="28"/>
        </w:rPr>
      </w:pPr>
    </w:p>
    <w:sectPr w:rsidR="00C020BC" w:rsidSect="003306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9398" w14:textId="77777777" w:rsidR="00B308EA" w:rsidRDefault="00B308EA">
      <w:r>
        <w:separator/>
      </w:r>
    </w:p>
  </w:endnote>
  <w:endnote w:type="continuationSeparator" w:id="0">
    <w:p w14:paraId="26DAD1C0" w14:textId="77777777" w:rsidR="00B308EA" w:rsidRDefault="00B3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E88A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37B3F4FD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025E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3635" w14:textId="77777777" w:rsidR="00B308EA" w:rsidRDefault="00B308EA">
      <w:r>
        <w:separator/>
      </w:r>
    </w:p>
  </w:footnote>
  <w:footnote w:type="continuationSeparator" w:id="0">
    <w:p w14:paraId="0F97F2E3" w14:textId="77777777" w:rsidR="00B308EA" w:rsidRDefault="00B30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D3E7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0E50F8B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F576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E025C">
      <w:rPr>
        <w:noProof/>
      </w:rPr>
      <w:t>8</w:t>
    </w:r>
    <w:r>
      <w:fldChar w:fldCharType="end"/>
    </w:r>
  </w:p>
  <w:p w14:paraId="5F13AC19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68736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10EE5"/>
    <w:rsid w:val="00120430"/>
    <w:rsid w:val="001243E3"/>
    <w:rsid w:val="00125315"/>
    <w:rsid w:val="00135ADA"/>
    <w:rsid w:val="001407FA"/>
    <w:rsid w:val="0017083F"/>
    <w:rsid w:val="00183632"/>
    <w:rsid w:val="001B6E0A"/>
    <w:rsid w:val="001D6547"/>
    <w:rsid w:val="001E6532"/>
    <w:rsid w:val="001F1FA7"/>
    <w:rsid w:val="00205244"/>
    <w:rsid w:val="0021074E"/>
    <w:rsid w:val="00232907"/>
    <w:rsid w:val="00236AEA"/>
    <w:rsid w:val="00286532"/>
    <w:rsid w:val="002C2A72"/>
    <w:rsid w:val="003012C6"/>
    <w:rsid w:val="00303589"/>
    <w:rsid w:val="00305E28"/>
    <w:rsid w:val="00327197"/>
    <w:rsid w:val="0033063E"/>
    <w:rsid w:val="00331EFD"/>
    <w:rsid w:val="00380407"/>
    <w:rsid w:val="003827E9"/>
    <w:rsid w:val="00382EC6"/>
    <w:rsid w:val="00385F5E"/>
    <w:rsid w:val="003A2496"/>
    <w:rsid w:val="003D12A0"/>
    <w:rsid w:val="003E7736"/>
    <w:rsid w:val="004441BD"/>
    <w:rsid w:val="004553CB"/>
    <w:rsid w:val="00465A89"/>
    <w:rsid w:val="00481314"/>
    <w:rsid w:val="00492A81"/>
    <w:rsid w:val="004A36BC"/>
    <w:rsid w:val="004A4B49"/>
    <w:rsid w:val="004B052C"/>
    <w:rsid w:val="004C1BC7"/>
    <w:rsid w:val="004C5865"/>
    <w:rsid w:val="004D5ABC"/>
    <w:rsid w:val="004D6258"/>
    <w:rsid w:val="005120FE"/>
    <w:rsid w:val="00512D15"/>
    <w:rsid w:val="00525A05"/>
    <w:rsid w:val="005522B1"/>
    <w:rsid w:val="00586421"/>
    <w:rsid w:val="0058674F"/>
    <w:rsid w:val="005E75C8"/>
    <w:rsid w:val="00605E84"/>
    <w:rsid w:val="00620386"/>
    <w:rsid w:val="006304A1"/>
    <w:rsid w:val="006375EF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41E99"/>
    <w:rsid w:val="00856384"/>
    <w:rsid w:val="008653A5"/>
    <w:rsid w:val="00872B35"/>
    <w:rsid w:val="00873008"/>
    <w:rsid w:val="008858AC"/>
    <w:rsid w:val="00887EF5"/>
    <w:rsid w:val="008D200B"/>
    <w:rsid w:val="008E4DEF"/>
    <w:rsid w:val="00911625"/>
    <w:rsid w:val="0095216A"/>
    <w:rsid w:val="00975170"/>
    <w:rsid w:val="0098172F"/>
    <w:rsid w:val="0099460C"/>
    <w:rsid w:val="009E025C"/>
    <w:rsid w:val="009E641B"/>
    <w:rsid w:val="00A1520A"/>
    <w:rsid w:val="00A169C7"/>
    <w:rsid w:val="00A17511"/>
    <w:rsid w:val="00A45148"/>
    <w:rsid w:val="00A51455"/>
    <w:rsid w:val="00A67D26"/>
    <w:rsid w:val="00A840F3"/>
    <w:rsid w:val="00AA6E77"/>
    <w:rsid w:val="00AC1296"/>
    <w:rsid w:val="00AE4B80"/>
    <w:rsid w:val="00B0580B"/>
    <w:rsid w:val="00B06EF1"/>
    <w:rsid w:val="00B1160A"/>
    <w:rsid w:val="00B11B42"/>
    <w:rsid w:val="00B237E4"/>
    <w:rsid w:val="00B308EA"/>
    <w:rsid w:val="00B559F1"/>
    <w:rsid w:val="00B82762"/>
    <w:rsid w:val="00BA3CC8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22C31"/>
    <w:rsid w:val="00C7751F"/>
    <w:rsid w:val="00C87BB8"/>
    <w:rsid w:val="00C9271A"/>
    <w:rsid w:val="00C95C36"/>
    <w:rsid w:val="00CB06F5"/>
    <w:rsid w:val="00CB3840"/>
    <w:rsid w:val="00CC2B8D"/>
    <w:rsid w:val="00CC46BF"/>
    <w:rsid w:val="00CD5ED3"/>
    <w:rsid w:val="00CE648D"/>
    <w:rsid w:val="00CF2F7A"/>
    <w:rsid w:val="00D125D0"/>
    <w:rsid w:val="00D25134"/>
    <w:rsid w:val="00D55911"/>
    <w:rsid w:val="00D715AA"/>
    <w:rsid w:val="00D81BB7"/>
    <w:rsid w:val="00D85CD8"/>
    <w:rsid w:val="00DC7AAE"/>
    <w:rsid w:val="00DC7EAE"/>
    <w:rsid w:val="00DD7B96"/>
    <w:rsid w:val="00DE39D9"/>
    <w:rsid w:val="00DE48F3"/>
    <w:rsid w:val="00DF45D4"/>
    <w:rsid w:val="00E11D12"/>
    <w:rsid w:val="00E16581"/>
    <w:rsid w:val="00E64AE9"/>
    <w:rsid w:val="00E800CC"/>
    <w:rsid w:val="00E843B9"/>
    <w:rsid w:val="00E922C9"/>
    <w:rsid w:val="00EC59F7"/>
    <w:rsid w:val="00ED61A9"/>
    <w:rsid w:val="00EF3C1E"/>
    <w:rsid w:val="00F3437B"/>
    <w:rsid w:val="00F4755F"/>
    <w:rsid w:val="00F4781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83812"/>
  <w15:docId w15:val="{11C2A447-D9F6-4D9D-92DA-019C195E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0CDAC-9077-4C03-802C-544F05226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4</cp:revision>
  <cp:lastPrinted>2025-07-14T09:23:00Z</cp:lastPrinted>
  <dcterms:created xsi:type="dcterms:W3CDTF">2025-07-18T06:55:00Z</dcterms:created>
  <dcterms:modified xsi:type="dcterms:W3CDTF">2025-07-18T06:57:00Z</dcterms:modified>
</cp:coreProperties>
</file>