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ACEAB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77976337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05C620CE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1CE54100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21FB5F63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43873042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34531EE8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="00C22C31">
        <w:rPr>
          <w:szCs w:val="28"/>
        </w:rPr>
        <w:br/>
      </w:r>
      <w:r>
        <w:rPr>
          <w:szCs w:val="28"/>
        </w:rPr>
        <w:t xml:space="preserve">о кандидатурах в резерв составов участковых комиссий, оформленное </w:t>
      </w:r>
      <w:r w:rsidR="00C22C31">
        <w:rPr>
          <w:szCs w:val="28"/>
        </w:rPr>
        <w:br/>
      </w:r>
      <w:r>
        <w:rPr>
          <w:szCs w:val="28"/>
        </w:rPr>
        <w:t>в соответствии с требованиями устава политической партии.</w:t>
      </w:r>
    </w:p>
    <w:p w14:paraId="73D57655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</w:t>
      </w:r>
      <w:r w:rsidR="00C22C31">
        <w:rPr>
          <w:szCs w:val="28"/>
        </w:rPr>
        <w:t>–</w:t>
      </w:r>
      <w:r>
        <w:rPr>
          <w:szCs w:val="28"/>
        </w:rPr>
        <w:t xml:space="preserve">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5F2982BA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5689107B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634A22A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2E1FACE5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10389354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6578B197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8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</w:t>
      </w:r>
      <w:r w:rsidR="00C22C31">
        <w:rPr>
          <w:szCs w:val="28"/>
        </w:rPr>
        <w:t>–</w:t>
      </w:r>
      <w:r w:rsidRPr="0033063E">
        <w:rPr>
          <w:szCs w:val="28"/>
        </w:rPr>
        <w:t xml:space="preserve"> решение органа общественного объединения, уполномоченного </w:t>
      </w:r>
      <w:r w:rsidR="00C22C31">
        <w:rPr>
          <w:szCs w:val="28"/>
        </w:rPr>
        <w:br/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6241D0E9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11F8596F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7F8BA22E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2AD9BB05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7DE86F7A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59099228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5F38E5AA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24CFA27F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4C999FA7" w14:textId="24C31DF6" w:rsidR="00C020BC" w:rsidRDefault="00C020BC" w:rsidP="00C020BC">
      <w:pPr>
        <w:rPr>
          <w:sz w:val="20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7A077" w14:textId="77777777" w:rsidR="00E005CB" w:rsidRDefault="00E005CB">
      <w:r>
        <w:separator/>
      </w:r>
    </w:p>
  </w:endnote>
  <w:endnote w:type="continuationSeparator" w:id="0">
    <w:p w14:paraId="5163B956" w14:textId="77777777" w:rsidR="00E005CB" w:rsidRDefault="00E0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E88A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7B3F4FD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025E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6B8C" w14:textId="77777777" w:rsidR="00E005CB" w:rsidRDefault="00E005CB">
      <w:r>
        <w:separator/>
      </w:r>
    </w:p>
  </w:footnote>
  <w:footnote w:type="continuationSeparator" w:id="0">
    <w:p w14:paraId="4924C2A6" w14:textId="77777777" w:rsidR="00E005CB" w:rsidRDefault="00E00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D3E7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0E50F8B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F576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E025C">
      <w:rPr>
        <w:noProof/>
      </w:rPr>
      <w:t>8</w:t>
    </w:r>
    <w:r>
      <w:fldChar w:fldCharType="end"/>
    </w:r>
  </w:p>
  <w:p w14:paraId="5F13AC19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68736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0430"/>
    <w:rsid w:val="001243E3"/>
    <w:rsid w:val="00125315"/>
    <w:rsid w:val="00135ADA"/>
    <w:rsid w:val="001407FA"/>
    <w:rsid w:val="0017083F"/>
    <w:rsid w:val="00183632"/>
    <w:rsid w:val="0018565B"/>
    <w:rsid w:val="001B6E0A"/>
    <w:rsid w:val="001D6547"/>
    <w:rsid w:val="001E6532"/>
    <w:rsid w:val="001F1FA7"/>
    <w:rsid w:val="00205244"/>
    <w:rsid w:val="0021074E"/>
    <w:rsid w:val="00232907"/>
    <w:rsid w:val="00236AEA"/>
    <w:rsid w:val="00286532"/>
    <w:rsid w:val="002C2A72"/>
    <w:rsid w:val="003012C6"/>
    <w:rsid w:val="00303589"/>
    <w:rsid w:val="00305E28"/>
    <w:rsid w:val="00327197"/>
    <w:rsid w:val="0033063E"/>
    <w:rsid w:val="00331EFD"/>
    <w:rsid w:val="00380407"/>
    <w:rsid w:val="003827E9"/>
    <w:rsid w:val="00382EC6"/>
    <w:rsid w:val="00385F5E"/>
    <w:rsid w:val="003A2496"/>
    <w:rsid w:val="003D12A0"/>
    <w:rsid w:val="003E7736"/>
    <w:rsid w:val="004441BD"/>
    <w:rsid w:val="004553CB"/>
    <w:rsid w:val="00465A89"/>
    <w:rsid w:val="00481314"/>
    <w:rsid w:val="00492A81"/>
    <w:rsid w:val="004A36BC"/>
    <w:rsid w:val="004A4B49"/>
    <w:rsid w:val="004B052C"/>
    <w:rsid w:val="004C1BC7"/>
    <w:rsid w:val="004C5865"/>
    <w:rsid w:val="004D5ABC"/>
    <w:rsid w:val="004D6258"/>
    <w:rsid w:val="005120FE"/>
    <w:rsid w:val="00512D15"/>
    <w:rsid w:val="00525A05"/>
    <w:rsid w:val="005522B1"/>
    <w:rsid w:val="00586421"/>
    <w:rsid w:val="0058674F"/>
    <w:rsid w:val="005E75C8"/>
    <w:rsid w:val="00605E84"/>
    <w:rsid w:val="00620386"/>
    <w:rsid w:val="006304A1"/>
    <w:rsid w:val="006375EF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41E99"/>
    <w:rsid w:val="00856384"/>
    <w:rsid w:val="008653A5"/>
    <w:rsid w:val="00872B35"/>
    <w:rsid w:val="00873008"/>
    <w:rsid w:val="008858AC"/>
    <w:rsid w:val="00887EF5"/>
    <w:rsid w:val="008D200B"/>
    <w:rsid w:val="008D783A"/>
    <w:rsid w:val="008E4DEF"/>
    <w:rsid w:val="00911625"/>
    <w:rsid w:val="0095216A"/>
    <w:rsid w:val="00975170"/>
    <w:rsid w:val="0098172F"/>
    <w:rsid w:val="0099460C"/>
    <w:rsid w:val="009E025C"/>
    <w:rsid w:val="009E641B"/>
    <w:rsid w:val="00A1520A"/>
    <w:rsid w:val="00A169C7"/>
    <w:rsid w:val="00A17511"/>
    <w:rsid w:val="00A45148"/>
    <w:rsid w:val="00A51455"/>
    <w:rsid w:val="00A67D26"/>
    <w:rsid w:val="00AA6E77"/>
    <w:rsid w:val="00AC1296"/>
    <w:rsid w:val="00AE4B80"/>
    <w:rsid w:val="00B0580B"/>
    <w:rsid w:val="00B06EF1"/>
    <w:rsid w:val="00B1160A"/>
    <w:rsid w:val="00B11B42"/>
    <w:rsid w:val="00B237E4"/>
    <w:rsid w:val="00B559F1"/>
    <w:rsid w:val="00B82762"/>
    <w:rsid w:val="00BA3CC8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22C31"/>
    <w:rsid w:val="00C7751F"/>
    <w:rsid w:val="00C87BB8"/>
    <w:rsid w:val="00C9271A"/>
    <w:rsid w:val="00C95C36"/>
    <w:rsid w:val="00CB06F5"/>
    <w:rsid w:val="00CB3840"/>
    <w:rsid w:val="00CC2B8D"/>
    <w:rsid w:val="00CC46BF"/>
    <w:rsid w:val="00CD5ED3"/>
    <w:rsid w:val="00CE648D"/>
    <w:rsid w:val="00CF2F7A"/>
    <w:rsid w:val="00D125D0"/>
    <w:rsid w:val="00D25134"/>
    <w:rsid w:val="00D715AA"/>
    <w:rsid w:val="00D81BB7"/>
    <w:rsid w:val="00D85CD8"/>
    <w:rsid w:val="00DC7AAE"/>
    <w:rsid w:val="00DC7EAE"/>
    <w:rsid w:val="00DD7B96"/>
    <w:rsid w:val="00DE39D9"/>
    <w:rsid w:val="00DE48F3"/>
    <w:rsid w:val="00DF45D4"/>
    <w:rsid w:val="00E005CB"/>
    <w:rsid w:val="00E11D12"/>
    <w:rsid w:val="00E16581"/>
    <w:rsid w:val="00E64AE9"/>
    <w:rsid w:val="00E800CC"/>
    <w:rsid w:val="00E843B9"/>
    <w:rsid w:val="00E922C9"/>
    <w:rsid w:val="00EC59F7"/>
    <w:rsid w:val="00ED61A9"/>
    <w:rsid w:val="00EF3C1E"/>
    <w:rsid w:val="00F3437B"/>
    <w:rsid w:val="00F4755F"/>
    <w:rsid w:val="00F4781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83812"/>
  <w15:docId w15:val="{11C2A447-D9F6-4D9D-92DA-019C195E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0CDAC-9077-4C03-802C-544F0522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2025-07-14T09:23:00Z</cp:lastPrinted>
  <dcterms:created xsi:type="dcterms:W3CDTF">2025-07-18T06:57:00Z</dcterms:created>
  <dcterms:modified xsi:type="dcterms:W3CDTF">2025-07-18T06:57:00Z</dcterms:modified>
</cp:coreProperties>
</file>