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E8EB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070D2A02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1F114FC4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762DDF27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58D6C9E9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430CDB77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5F4C4CAE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0D2690FF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1B953BB0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471F997E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22504659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7CA79A6C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44DC161F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4A498AE3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8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0262085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05E6142C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66A0A26B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3B83C9D0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49E21125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00B89774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4496FCE8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6F7119DC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60FA0076" w14:textId="3320C580" w:rsidR="00C020BC" w:rsidRDefault="00C020BC" w:rsidP="00C020BC">
      <w:pPr>
        <w:rPr>
          <w:sz w:val="20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2FB88" w14:textId="77777777" w:rsidR="00121686" w:rsidRDefault="00121686">
      <w:r>
        <w:separator/>
      </w:r>
    </w:p>
  </w:endnote>
  <w:endnote w:type="continuationSeparator" w:id="0">
    <w:p w14:paraId="7A179E29" w14:textId="77777777" w:rsidR="00121686" w:rsidRDefault="0012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3091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95F027E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6177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C948" w14:textId="77777777" w:rsidR="00121686" w:rsidRDefault="00121686">
      <w:r>
        <w:separator/>
      </w:r>
    </w:p>
  </w:footnote>
  <w:footnote w:type="continuationSeparator" w:id="0">
    <w:p w14:paraId="3B0C6A8C" w14:textId="77777777" w:rsidR="00121686" w:rsidRDefault="0012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D04C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16CAA3A4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F42E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D0057">
      <w:rPr>
        <w:noProof/>
      </w:rPr>
      <w:t>6</w:t>
    </w:r>
    <w:r>
      <w:fldChar w:fldCharType="end"/>
    </w:r>
  </w:p>
  <w:p w14:paraId="421745C7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042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1686"/>
    <w:rsid w:val="001243E3"/>
    <w:rsid w:val="00125315"/>
    <w:rsid w:val="00135ADA"/>
    <w:rsid w:val="001407FA"/>
    <w:rsid w:val="001421D5"/>
    <w:rsid w:val="00154FF7"/>
    <w:rsid w:val="0017083F"/>
    <w:rsid w:val="00183632"/>
    <w:rsid w:val="001B6E0A"/>
    <w:rsid w:val="001D6547"/>
    <w:rsid w:val="001F1FA7"/>
    <w:rsid w:val="001F575C"/>
    <w:rsid w:val="00205244"/>
    <w:rsid w:val="0021074E"/>
    <w:rsid w:val="00232907"/>
    <w:rsid w:val="00236AEA"/>
    <w:rsid w:val="002A6A28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A6C45"/>
    <w:rsid w:val="003C74C1"/>
    <w:rsid w:val="003D0057"/>
    <w:rsid w:val="003E36CA"/>
    <w:rsid w:val="003E7736"/>
    <w:rsid w:val="004441BD"/>
    <w:rsid w:val="004553CB"/>
    <w:rsid w:val="00465A89"/>
    <w:rsid w:val="00481314"/>
    <w:rsid w:val="00491AEB"/>
    <w:rsid w:val="00492A81"/>
    <w:rsid w:val="004A36BC"/>
    <w:rsid w:val="004B052C"/>
    <w:rsid w:val="004C1BC7"/>
    <w:rsid w:val="004D6258"/>
    <w:rsid w:val="005120FE"/>
    <w:rsid w:val="00512D15"/>
    <w:rsid w:val="005146A4"/>
    <w:rsid w:val="00525A05"/>
    <w:rsid w:val="005522B1"/>
    <w:rsid w:val="00563EC3"/>
    <w:rsid w:val="00586421"/>
    <w:rsid w:val="0058674F"/>
    <w:rsid w:val="005E2678"/>
    <w:rsid w:val="005E75C8"/>
    <w:rsid w:val="00605E84"/>
    <w:rsid w:val="00620386"/>
    <w:rsid w:val="006304A1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E4D2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14B4"/>
    <w:rsid w:val="007F754E"/>
    <w:rsid w:val="00801210"/>
    <w:rsid w:val="00813146"/>
    <w:rsid w:val="00813760"/>
    <w:rsid w:val="008350D9"/>
    <w:rsid w:val="00837C3C"/>
    <w:rsid w:val="00856384"/>
    <w:rsid w:val="008653A5"/>
    <w:rsid w:val="00872B35"/>
    <w:rsid w:val="00873008"/>
    <w:rsid w:val="008858AC"/>
    <w:rsid w:val="00887EF5"/>
    <w:rsid w:val="008D200B"/>
    <w:rsid w:val="008E4DEF"/>
    <w:rsid w:val="00911625"/>
    <w:rsid w:val="00962351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17D53"/>
    <w:rsid w:val="00B237E4"/>
    <w:rsid w:val="00B559F1"/>
    <w:rsid w:val="00B82762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B5ED6"/>
    <w:rsid w:val="00CC2B8D"/>
    <w:rsid w:val="00CC46BF"/>
    <w:rsid w:val="00CD5ED3"/>
    <w:rsid w:val="00CE648D"/>
    <w:rsid w:val="00CF2F7A"/>
    <w:rsid w:val="00D03F21"/>
    <w:rsid w:val="00D0702E"/>
    <w:rsid w:val="00D125D0"/>
    <w:rsid w:val="00D25134"/>
    <w:rsid w:val="00D715AA"/>
    <w:rsid w:val="00D81BB7"/>
    <w:rsid w:val="00DC7AAE"/>
    <w:rsid w:val="00DC7EAE"/>
    <w:rsid w:val="00DD7B96"/>
    <w:rsid w:val="00DE39D9"/>
    <w:rsid w:val="00DE48F3"/>
    <w:rsid w:val="00DE7E2A"/>
    <w:rsid w:val="00DF45D4"/>
    <w:rsid w:val="00DF4AE3"/>
    <w:rsid w:val="00E11D12"/>
    <w:rsid w:val="00E16581"/>
    <w:rsid w:val="00E26F35"/>
    <w:rsid w:val="00E64AE9"/>
    <w:rsid w:val="00E800CC"/>
    <w:rsid w:val="00E843B9"/>
    <w:rsid w:val="00EC59F7"/>
    <w:rsid w:val="00EF3C1E"/>
    <w:rsid w:val="00F3437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DB2DD"/>
  <w15:docId w15:val="{DCF46BA3-0B62-4599-92DA-7BAA4872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2F86A-E6AA-4607-9677-9009D616A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2026-02-25T13:23:00Z</cp:lastPrinted>
  <dcterms:created xsi:type="dcterms:W3CDTF">2026-03-02T09:37:00Z</dcterms:created>
  <dcterms:modified xsi:type="dcterms:W3CDTF">2026-03-02T09:37:00Z</dcterms:modified>
</cp:coreProperties>
</file>