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0A78" w14:textId="77777777"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14:paraId="0C4E9209" w14:textId="77777777"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14:paraId="3D452116" w14:textId="77777777"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20131D37" w14:textId="77777777"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185480C1" w14:textId="77777777" w:rsidR="00C020BC" w:rsidRDefault="00C020BC" w:rsidP="00C020BC">
      <w:pPr>
        <w:ind w:firstLine="567"/>
        <w:jc w:val="center"/>
        <w:rPr>
          <w:b/>
          <w:szCs w:val="28"/>
        </w:rPr>
      </w:pPr>
    </w:p>
    <w:p w14:paraId="7CDC214F" w14:textId="77777777" w:rsidR="003C74C1" w:rsidRDefault="00C020BC" w:rsidP="003C74C1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</w:t>
      </w:r>
      <w:r w:rsidR="006B6F52" w:rsidRPr="006B6F52">
        <w:rPr>
          <w:szCs w:val="28"/>
        </w:rPr>
        <w:t xml:space="preserve">ред. от </w:t>
      </w:r>
      <w:r w:rsidR="00DE7E2A">
        <w:rPr>
          <w:szCs w:val="28"/>
        </w:rPr>
        <w:t>20.08.2025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>зачисления в резерв составов участковых комиссий Пермск</w:t>
      </w:r>
      <w:r w:rsidR="006B6F52" w:rsidRPr="0074309C">
        <w:rPr>
          <w:szCs w:val="28"/>
        </w:rPr>
        <w:t xml:space="preserve">ого края в период </w:t>
      </w:r>
      <w:r w:rsidR="003C74C1" w:rsidRPr="00E26F35">
        <w:rPr>
          <w:b/>
          <w:bCs/>
          <w:szCs w:val="28"/>
        </w:rPr>
        <w:t>с 26 февраля по 17 марта 2026 года.</w:t>
      </w:r>
    </w:p>
    <w:p w14:paraId="23F6D28E" w14:textId="0AB4686E" w:rsidR="006E4D22" w:rsidRPr="00D03F21" w:rsidRDefault="00C020BC" w:rsidP="003C74C1">
      <w:pPr>
        <w:pStyle w:val="a7"/>
        <w:spacing w:line="240" w:lineRule="auto"/>
        <w:ind w:firstLine="709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</w:t>
      </w:r>
      <w:r w:rsidR="00E26F35">
        <w:rPr>
          <w:szCs w:val="28"/>
        </w:rPr>
        <w:t>и</w:t>
      </w:r>
      <w:r w:rsidRPr="00BD32CC">
        <w:rPr>
          <w:szCs w:val="28"/>
        </w:rPr>
        <w:t xml:space="preserve"> территориальн</w:t>
      </w:r>
      <w:r w:rsidR="00E26F35"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 w:rsidR="00E26F35">
        <w:rPr>
          <w:szCs w:val="28"/>
        </w:rPr>
        <w:t xml:space="preserve">ой </w:t>
      </w:r>
      <w:r w:rsidRPr="0098092D">
        <w:rPr>
          <w:szCs w:val="28"/>
        </w:rPr>
        <w:t>комисси</w:t>
      </w:r>
      <w:r w:rsidR="00E26F35">
        <w:rPr>
          <w:szCs w:val="28"/>
        </w:rPr>
        <w:t>и Суксунского муниципального округа по адресу:</w:t>
      </w:r>
      <w:r w:rsidR="00E26F35" w:rsidRPr="00E26F35">
        <w:rPr>
          <w:bCs/>
          <w:color w:val="000000"/>
          <w:sz w:val="24"/>
          <w:szCs w:val="24"/>
        </w:rPr>
        <w:t xml:space="preserve"> </w:t>
      </w:r>
      <w:r w:rsidR="00E26F35" w:rsidRPr="00E26F35">
        <w:rPr>
          <w:bCs/>
          <w:color w:val="000000"/>
          <w:szCs w:val="28"/>
        </w:rPr>
        <w:t>617560, п. Суксун, ул. Кирова, д.44</w:t>
      </w:r>
      <w:r w:rsidR="00E26F35">
        <w:rPr>
          <w:szCs w:val="28"/>
        </w:rPr>
        <w:t>, тел. +7 (34275) 3-15-20.</w:t>
      </w:r>
    </w:p>
    <w:p w14:paraId="4EF858FE" w14:textId="46170453" w:rsidR="00C020BC" w:rsidRPr="0098092D" w:rsidRDefault="006E4D22" w:rsidP="001421D5">
      <w:pPr>
        <w:tabs>
          <w:tab w:val="right" w:pos="9356"/>
        </w:tabs>
        <w:ind w:firstLine="709"/>
        <w:jc w:val="both"/>
        <w:rPr>
          <w:szCs w:val="28"/>
        </w:rPr>
      </w:pPr>
      <w:r w:rsidRPr="00D03F21">
        <w:rPr>
          <w:szCs w:val="28"/>
        </w:rPr>
        <w:t>Перечень документов, необходимых п</w:t>
      </w:r>
      <w:r w:rsidR="00C020BC" w:rsidRPr="00D03F21">
        <w:rPr>
          <w:szCs w:val="28"/>
        </w:rPr>
        <w:t xml:space="preserve">ри внесении предложения (предложений) по кандидатурам для назначения в резерв составов участковых комиссий определен </w:t>
      </w:r>
      <w:r w:rsidRPr="00D03F21">
        <w:rPr>
          <w:szCs w:val="28"/>
        </w:rPr>
        <w:t>в приложении № 2 к Порядку формирования</w:t>
      </w:r>
      <w:r>
        <w:rPr>
          <w:szCs w:val="28"/>
        </w:rPr>
        <w:t xml:space="preserve">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="00C020BC" w:rsidRPr="0098092D">
        <w:rPr>
          <w:szCs w:val="28"/>
        </w:rPr>
        <w:t>постановле</w:t>
      </w:r>
      <w:r w:rsidR="00C020BC"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</w:t>
      </w:r>
      <w:r w:rsidR="00DE7E2A">
        <w:rPr>
          <w:szCs w:val="28"/>
        </w:rPr>
        <w:t>20.08.2025</w:t>
      </w:r>
      <w:r w:rsidR="007371FD" w:rsidRPr="00C9271A">
        <w:rPr>
          <w:szCs w:val="28"/>
        </w:rPr>
        <w:t>)</w:t>
      </w:r>
      <w:r w:rsidR="001421D5">
        <w:rPr>
          <w:szCs w:val="28"/>
        </w:rPr>
        <w:t>.</w:t>
      </w:r>
    </w:p>
    <w:p w14:paraId="287AE616" w14:textId="77777777"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70766AD9" w14:textId="77777777" w:rsidR="00C020BC" w:rsidRDefault="00C020BC" w:rsidP="00C020BC">
      <w:pPr>
        <w:rPr>
          <w:b/>
          <w:szCs w:val="28"/>
        </w:rPr>
      </w:pPr>
      <w:r>
        <w:rPr>
          <w:b/>
          <w:szCs w:val="28"/>
        </w:rPr>
        <w:br w:type="page"/>
      </w:r>
    </w:p>
    <w:p w14:paraId="09EDE8EB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Перечень документов,</w:t>
      </w:r>
    </w:p>
    <w:p w14:paraId="070D2A02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1F114FC4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762DDF27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58D6C9E9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430CDB77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5F4C4CAE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0D2690FF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1B953BB0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471F997E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22504659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7CA79A6C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44DC161F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4A498AE3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8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02620853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05E6142C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66A0A26B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3B83C9D0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49E21125" w14:textId="77777777"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00B89774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4496FCE8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6F7119DC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60FA0076" w14:textId="3320C580" w:rsidR="00C020BC" w:rsidRDefault="00C020BC" w:rsidP="00C020BC">
      <w:pPr>
        <w:rPr>
          <w:sz w:val="20"/>
        </w:rPr>
      </w:pPr>
    </w:p>
    <w:sectPr w:rsidR="00C020BC" w:rsidSect="0033063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C5D9" w14:textId="77777777" w:rsidR="00D104FD" w:rsidRDefault="00D104FD">
      <w:r>
        <w:separator/>
      </w:r>
    </w:p>
  </w:endnote>
  <w:endnote w:type="continuationSeparator" w:id="0">
    <w:p w14:paraId="40F949F0" w14:textId="77777777" w:rsidR="00D104FD" w:rsidRDefault="00D1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3091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95F027E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6177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6EE9" w14:textId="77777777" w:rsidR="00D104FD" w:rsidRDefault="00D104FD">
      <w:r>
        <w:separator/>
      </w:r>
    </w:p>
  </w:footnote>
  <w:footnote w:type="continuationSeparator" w:id="0">
    <w:p w14:paraId="68339C5B" w14:textId="77777777" w:rsidR="00D104FD" w:rsidRDefault="00D1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D04C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16CAA3A4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F42E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D0057">
      <w:rPr>
        <w:noProof/>
      </w:rPr>
      <w:t>6</w:t>
    </w:r>
    <w:r>
      <w:fldChar w:fldCharType="end"/>
    </w:r>
  </w:p>
  <w:p w14:paraId="421745C7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0422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10EE5"/>
    <w:rsid w:val="001243E3"/>
    <w:rsid w:val="00125315"/>
    <w:rsid w:val="00135ADA"/>
    <w:rsid w:val="001407FA"/>
    <w:rsid w:val="001421D5"/>
    <w:rsid w:val="00154FF7"/>
    <w:rsid w:val="0017083F"/>
    <w:rsid w:val="00183632"/>
    <w:rsid w:val="001B6E0A"/>
    <w:rsid w:val="001D6547"/>
    <w:rsid w:val="001F1FA7"/>
    <w:rsid w:val="001F575C"/>
    <w:rsid w:val="00205244"/>
    <w:rsid w:val="0021074E"/>
    <w:rsid w:val="00232907"/>
    <w:rsid w:val="00236AEA"/>
    <w:rsid w:val="002A6A28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A6C45"/>
    <w:rsid w:val="003C74C1"/>
    <w:rsid w:val="003D0057"/>
    <w:rsid w:val="003E36CA"/>
    <w:rsid w:val="003E7736"/>
    <w:rsid w:val="004441BD"/>
    <w:rsid w:val="004553CB"/>
    <w:rsid w:val="00465A89"/>
    <w:rsid w:val="00481314"/>
    <w:rsid w:val="00491AEB"/>
    <w:rsid w:val="00492A81"/>
    <w:rsid w:val="004A36BC"/>
    <w:rsid w:val="004B052C"/>
    <w:rsid w:val="004C1BC7"/>
    <w:rsid w:val="004D6258"/>
    <w:rsid w:val="005120FE"/>
    <w:rsid w:val="00512D15"/>
    <w:rsid w:val="005146A4"/>
    <w:rsid w:val="00525A05"/>
    <w:rsid w:val="005522B1"/>
    <w:rsid w:val="00563EC3"/>
    <w:rsid w:val="00586421"/>
    <w:rsid w:val="0058674F"/>
    <w:rsid w:val="005E2678"/>
    <w:rsid w:val="005E75C8"/>
    <w:rsid w:val="00605E84"/>
    <w:rsid w:val="00620386"/>
    <w:rsid w:val="006304A1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E4D22"/>
    <w:rsid w:val="006F2D64"/>
    <w:rsid w:val="006F5AFD"/>
    <w:rsid w:val="007213C9"/>
    <w:rsid w:val="007371FD"/>
    <w:rsid w:val="00743020"/>
    <w:rsid w:val="0074309C"/>
    <w:rsid w:val="00756AB6"/>
    <w:rsid w:val="00761140"/>
    <w:rsid w:val="007D02D1"/>
    <w:rsid w:val="007F754E"/>
    <w:rsid w:val="00801210"/>
    <w:rsid w:val="00813146"/>
    <w:rsid w:val="00813760"/>
    <w:rsid w:val="008350D9"/>
    <w:rsid w:val="00837C3C"/>
    <w:rsid w:val="00856384"/>
    <w:rsid w:val="008653A5"/>
    <w:rsid w:val="00872B35"/>
    <w:rsid w:val="00873008"/>
    <w:rsid w:val="008858AC"/>
    <w:rsid w:val="00887EF5"/>
    <w:rsid w:val="008D200B"/>
    <w:rsid w:val="008E4DEF"/>
    <w:rsid w:val="00911625"/>
    <w:rsid w:val="00962351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17D53"/>
    <w:rsid w:val="00B237E4"/>
    <w:rsid w:val="00B559F1"/>
    <w:rsid w:val="00B82762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B5ED6"/>
    <w:rsid w:val="00CC2B8D"/>
    <w:rsid w:val="00CC46BF"/>
    <w:rsid w:val="00CD5ED3"/>
    <w:rsid w:val="00CE648D"/>
    <w:rsid w:val="00CF2F7A"/>
    <w:rsid w:val="00D03F21"/>
    <w:rsid w:val="00D0702E"/>
    <w:rsid w:val="00D104FD"/>
    <w:rsid w:val="00D125D0"/>
    <w:rsid w:val="00D25134"/>
    <w:rsid w:val="00D715AA"/>
    <w:rsid w:val="00D81BB7"/>
    <w:rsid w:val="00DC7AAE"/>
    <w:rsid w:val="00DC7EAE"/>
    <w:rsid w:val="00DD7B96"/>
    <w:rsid w:val="00DE39D9"/>
    <w:rsid w:val="00DE48F3"/>
    <w:rsid w:val="00DE7E2A"/>
    <w:rsid w:val="00DF45D4"/>
    <w:rsid w:val="00E11D12"/>
    <w:rsid w:val="00E16581"/>
    <w:rsid w:val="00E26F35"/>
    <w:rsid w:val="00E64AE9"/>
    <w:rsid w:val="00E800CC"/>
    <w:rsid w:val="00E843B9"/>
    <w:rsid w:val="00EC59F7"/>
    <w:rsid w:val="00EF3C1E"/>
    <w:rsid w:val="00F3437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DB2DD"/>
  <w15:docId w15:val="{DCF46BA3-0B62-4599-92DA-7BAA4872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2F86A-E6AA-4607-9677-9009D616A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3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3</cp:revision>
  <cp:lastPrinted>2026-02-25T13:23:00Z</cp:lastPrinted>
  <dcterms:created xsi:type="dcterms:W3CDTF">2026-03-02T09:34:00Z</dcterms:created>
  <dcterms:modified xsi:type="dcterms:W3CDTF">2026-03-02T09:37:00Z</dcterms:modified>
</cp:coreProperties>
</file>