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392AB3B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9906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3E83D2" w14:textId="54301D7F" w:rsidR="00A61917" w:rsidRPr="00B33253" w:rsidRDefault="00A61917" w:rsidP="00893598">
                            <w:pPr>
                              <w:pStyle w:val="a3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A301CA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Pr="00A301CA">
                              <w:rPr>
                                <w:b/>
                                <w:bCs/>
                                <w:iCs/>
                                <w:szCs w:val="28"/>
                              </w:rPr>
                              <w:t>Рабочей группе по приему и проверке избирательных документов, представляемых кандидатами</w:t>
                            </w:r>
                            <w:r w:rsidRPr="00A301CA">
                              <w:rPr>
                                <w:b/>
                                <w:szCs w:val="28"/>
                              </w:rPr>
                              <w:t xml:space="preserve"> в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окружную избирательную комиссию </w:t>
                            </w:r>
                            <w:r w:rsidR="00C251CD">
                              <w:rPr>
                                <w:b/>
                                <w:bCs/>
                                <w:iCs/>
                                <w:szCs w:val="28"/>
                              </w:rPr>
                              <w:t>по одномандатному избирательному округу № 19</w:t>
                            </w:r>
                            <w:r w:rsidR="00C251CD">
                              <w:rPr>
                                <w:b/>
                                <w:bCs/>
                                <w:iCs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при проведении</w:t>
                            </w:r>
                            <w:r w:rsidRPr="00A301CA">
                              <w:rPr>
                                <w:b/>
                                <w:bCs/>
                                <w:iCs/>
                                <w:szCs w:val="28"/>
                              </w:rPr>
                              <w:t xml:space="preserve"> выбор</w:t>
                            </w:r>
                            <w:r>
                              <w:rPr>
                                <w:b/>
                                <w:bCs/>
                                <w:iCs/>
                                <w:szCs w:val="28"/>
                              </w:rPr>
                              <w:t xml:space="preserve">ов депутатов Законодательного Собрания Пермского края пятого созыва 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78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" filled="f" stroked="f">
                <v:textbox inset="0,0,0,0">
                  <w:txbxContent>
                    <w:p w14:paraId="753E83D2" w14:textId="54301D7F" w:rsidR="00A61917" w:rsidRPr="00B33253" w:rsidRDefault="00A61917" w:rsidP="00893598">
                      <w:pPr>
                        <w:pStyle w:val="a3"/>
                        <w:spacing w:line="276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A301CA">
                        <w:rPr>
                          <w:b/>
                          <w:szCs w:val="28"/>
                        </w:rPr>
                        <w:t xml:space="preserve">О </w:t>
                      </w:r>
                      <w:r w:rsidRPr="00A301CA">
                        <w:rPr>
                          <w:b/>
                          <w:bCs/>
                          <w:iCs/>
                          <w:szCs w:val="28"/>
                        </w:rPr>
                        <w:t>Рабочей группе по приему и проверке избирательных документов, представляемых кандидатами</w:t>
                      </w:r>
                      <w:r w:rsidRPr="00A301CA">
                        <w:rPr>
                          <w:b/>
                          <w:szCs w:val="28"/>
                        </w:rPr>
                        <w:t xml:space="preserve"> в </w:t>
                      </w:r>
                      <w:r>
                        <w:rPr>
                          <w:b/>
                          <w:szCs w:val="28"/>
                        </w:rPr>
                        <w:t xml:space="preserve">окружную избирательную комиссию </w:t>
                      </w:r>
                      <w:r w:rsidR="00C251CD">
                        <w:rPr>
                          <w:b/>
                          <w:bCs/>
                          <w:iCs/>
                          <w:szCs w:val="28"/>
                        </w:rPr>
                        <w:t>по одномандатному избирательному округу № 19</w:t>
                      </w:r>
                      <w:r w:rsidR="00C251CD">
                        <w:rPr>
                          <w:b/>
                          <w:bCs/>
                          <w:iCs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>при проведении</w:t>
                      </w:r>
                      <w:r w:rsidRPr="00A301CA">
                        <w:rPr>
                          <w:b/>
                          <w:bCs/>
                          <w:iCs/>
                          <w:szCs w:val="28"/>
                        </w:rPr>
                        <w:t xml:space="preserve"> выбор</w:t>
                      </w:r>
                      <w:r>
                        <w:rPr>
                          <w:b/>
                          <w:bCs/>
                          <w:iCs/>
                          <w:szCs w:val="28"/>
                        </w:rPr>
                        <w:t xml:space="preserve">ов депутатов Законодательного Собрания Пермского края пятого созыва 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F5CC188" w:rsidR="00975170" w:rsidRPr="00DF42F4" w:rsidRDefault="0089359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A61917">
                              <w:rPr>
                                <w:sz w:val="24"/>
                                <w:szCs w:val="24"/>
                              </w:rPr>
                              <w:t>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2F5CC188" w:rsidR="00975170" w:rsidRPr="00DF42F4" w:rsidRDefault="0089359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20</w:t>
                      </w:r>
                      <w:r w:rsidR="00A61917">
                        <w:rPr>
                          <w:sz w:val="24"/>
                          <w:szCs w:val="24"/>
                        </w:rPr>
                        <w:t>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96CF1EA" w:rsidR="00E75F24" w:rsidRPr="00DF42F4" w:rsidRDefault="00A61917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103/0</w:t>
                            </w:r>
                            <w:r w:rsidR="00893598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096CF1EA" w:rsidR="00E75F24" w:rsidRPr="00DF42F4" w:rsidRDefault="00A61917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103/0</w:t>
                      </w:r>
                      <w:r w:rsidR="00893598">
                        <w:rPr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012C1D36" w14:textId="156EEBF6" w:rsidR="00893598" w:rsidRDefault="00893598" w:rsidP="00893598">
      <w:pPr>
        <w:pStyle w:val="a7"/>
        <w:spacing w:before="240" w:after="360" w:line="276" w:lineRule="auto"/>
      </w:pPr>
      <w:r>
        <w:rPr>
          <w:szCs w:val="28"/>
        </w:rPr>
        <w:t>В соответствии</w:t>
      </w:r>
      <w:r w:rsidR="00A61917" w:rsidRPr="00F8490E">
        <w:rPr>
          <w:szCs w:val="28"/>
        </w:rPr>
        <w:t xml:space="preserve"> </w:t>
      </w:r>
      <w:r w:rsidR="00A61917">
        <w:rPr>
          <w:szCs w:val="28"/>
        </w:rPr>
        <w:t xml:space="preserve">частью </w:t>
      </w:r>
      <w:r>
        <w:rPr>
          <w:szCs w:val="28"/>
        </w:rPr>
        <w:t>11</w:t>
      </w:r>
      <w:r w:rsidR="00A61917">
        <w:rPr>
          <w:szCs w:val="28"/>
        </w:rPr>
        <w:t xml:space="preserve"> статьи</w:t>
      </w:r>
      <w:r w:rsidR="00A61917" w:rsidRPr="00F8490E">
        <w:rPr>
          <w:szCs w:val="28"/>
        </w:rPr>
        <w:t xml:space="preserve"> </w:t>
      </w:r>
      <w:r>
        <w:rPr>
          <w:szCs w:val="28"/>
        </w:rPr>
        <w:t>1</w:t>
      </w:r>
      <w:r w:rsidR="00A61917" w:rsidRPr="00F8490E">
        <w:rPr>
          <w:szCs w:val="28"/>
        </w:rPr>
        <w:t xml:space="preserve">2 </w:t>
      </w:r>
      <w:r w:rsidR="00A61917">
        <w:rPr>
          <w:szCs w:val="28"/>
        </w:rPr>
        <w:t>З</w:t>
      </w:r>
      <w:r w:rsidR="00A61917" w:rsidRPr="00F8490E">
        <w:rPr>
          <w:szCs w:val="28"/>
        </w:rPr>
        <w:t xml:space="preserve">акона Пермского края </w:t>
      </w:r>
      <w:r w:rsidRPr="00893598">
        <w:rPr>
          <w:szCs w:val="28"/>
        </w:rPr>
        <w:t xml:space="preserve">от 20.02.2007 </w:t>
      </w:r>
      <w:r w:rsidR="0070329A">
        <w:rPr>
          <w:szCs w:val="28"/>
        </w:rPr>
        <w:t xml:space="preserve">№ </w:t>
      </w:r>
      <w:r w:rsidRPr="00893598">
        <w:rPr>
          <w:szCs w:val="28"/>
        </w:rPr>
        <w:t>4-ПК</w:t>
      </w:r>
      <w:r>
        <w:rPr>
          <w:szCs w:val="28"/>
        </w:rPr>
        <w:t xml:space="preserve"> «</w:t>
      </w:r>
      <w:r w:rsidRPr="00893598">
        <w:rPr>
          <w:szCs w:val="28"/>
        </w:rPr>
        <w:t>О территориальных избирательных комиссиях Пермского края</w:t>
      </w:r>
      <w:r>
        <w:rPr>
          <w:szCs w:val="28"/>
        </w:rPr>
        <w:t xml:space="preserve">», </w:t>
      </w:r>
      <w:r w:rsidRPr="00015DA2">
        <w:t>со статьей 1</w:t>
      </w:r>
      <w:r>
        <w:t>4</w:t>
      </w:r>
      <w:r w:rsidRPr="00015DA2">
        <w:t xml:space="preserve"> Закона Пермского края от 11.05.2011 № 766-ПК «О выборах депутатов Законодательного Собрания Пермского края», в целях организации и проведения своевременной приемки, проверки документов, представляемых кандидат</w:t>
      </w:r>
      <w:r>
        <w:t>ами</w:t>
      </w:r>
      <w:r w:rsidR="0070329A">
        <w:t xml:space="preserve"> </w:t>
      </w:r>
      <w:r w:rsidR="0070329A" w:rsidRPr="0070329A">
        <w:rPr>
          <w:iCs/>
          <w:szCs w:val="28"/>
        </w:rPr>
        <w:t>в окружную избирательную комиссию</w:t>
      </w:r>
      <w:r w:rsidRPr="0070329A">
        <w:t>,</w:t>
      </w:r>
      <w:r w:rsidRPr="00015DA2">
        <w:t xml:space="preserve"> в том числе подписных листов и иных связанных с ними документов, </w:t>
      </w:r>
    </w:p>
    <w:p w14:paraId="7E63C3DD" w14:textId="6C694A90" w:rsidR="00A61917" w:rsidRPr="00935B83" w:rsidRDefault="00A61917" w:rsidP="00A61917">
      <w:pPr>
        <w:spacing w:line="276" w:lineRule="auto"/>
        <w:jc w:val="center"/>
        <w:rPr>
          <w:szCs w:val="28"/>
        </w:rPr>
      </w:pPr>
      <w:r>
        <w:rPr>
          <w:szCs w:val="28"/>
        </w:rPr>
        <w:t>к</w:t>
      </w:r>
      <w:r w:rsidRPr="00935B83">
        <w:rPr>
          <w:szCs w:val="28"/>
        </w:rPr>
        <w:t xml:space="preserve">омиссия   </w:t>
      </w:r>
      <w:r>
        <w:rPr>
          <w:szCs w:val="28"/>
        </w:rPr>
        <w:t xml:space="preserve">Р Е Ш </w:t>
      </w:r>
      <w:r w:rsidR="00C251CD">
        <w:rPr>
          <w:szCs w:val="28"/>
        </w:rPr>
        <w:t>А Е Т</w:t>
      </w:r>
      <w:r w:rsidRPr="00935B83">
        <w:rPr>
          <w:szCs w:val="28"/>
        </w:rPr>
        <w:t>:</w:t>
      </w:r>
    </w:p>
    <w:p w14:paraId="545DE65A" w14:textId="77777777" w:rsidR="00A61917" w:rsidRPr="00935B83" w:rsidRDefault="00A61917" w:rsidP="00A61917">
      <w:pPr>
        <w:spacing w:line="276" w:lineRule="auto"/>
        <w:ind w:firstLine="709"/>
        <w:jc w:val="center"/>
        <w:rPr>
          <w:szCs w:val="28"/>
        </w:rPr>
      </w:pPr>
    </w:p>
    <w:p w14:paraId="315AE848" w14:textId="099CDED6" w:rsidR="00A61917" w:rsidRPr="00751328" w:rsidRDefault="00893598" w:rsidP="00893598">
      <w:pPr>
        <w:pStyle w:val="a7"/>
        <w:numPr>
          <w:ilvl w:val="0"/>
          <w:numId w:val="1"/>
        </w:numPr>
        <w:tabs>
          <w:tab w:val="clear" w:pos="720"/>
          <w:tab w:val="num" w:pos="426"/>
          <w:tab w:val="left" w:pos="993"/>
        </w:tabs>
        <w:spacing w:line="276" w:lineRule="auto"/>
        <w:ind w:left="0" w:firstLine="709"/>
      </w:pPr>
      <w:r>
        <w:rPr>
          <w:szCs w:val="28"/>
        </w:rPr>
        <w:t>Образовать</w:t>
      </w:r>
      <w:r w:rsidR="00A61917" w:rsidRPr="00B97D3C">
        <w:rPr>
          <w:szCs w:val="28"/>
        </w:rPr>
        <w:t xml:space="preserve"> Рабочую группу </w:t>
      </w:r>
      <w:r w:rsidR="00A61917" w:rsidRPr="00B97D3C">
        <w:rPr>
          <w:bCs/>
          <w:iCs/>
          <w:szCs w:val="28"/>
        </w:rPr>
        <w:t>по приему и проверке избирательных документов, представляемых кандидатами в окружную избирательную комиссию</w:t>
      </w:r>
      <w:r w:rsidR="00A61917">
        <w:rPr>
          <w:bCs/>
          <w:iCs/>
          <w:szCs w:val="28"/>
        </w:rPr>
        <w:t xml:space="preserve"> </w:t>
      </w:r>
      <w:r w:rsidR="00C251CD">
        <w:rPr>
          <w:bCs/>
          <w:iCs/>
          <w:szCs w:val="28"/>
        </w:rPr>
        <w:t>по одномандатному избирательному округу № 19</w:t>
      </w:r>
      <w:r w:rsidR="00C251CD">
        <w:rPr>
          <w:bCs/>
          <w:iCs/>
          <w:szCs w:val="28"/>
        </w:rPr>
        <w:t xml:space="preserve"> </w:t>
      </w:r>
      <w:r w:rsidR="00C251CD">
        <w:rPr>
          <w:bCs/>
          <w:iCs/>
          <w:szCs w:val="28"/>
        </w:rPr>
        <w:t xml:space="preserve">(далее – Комиссия) </w:t>
      </w:r>
      <w:r w:rsidR="00A61917" w:rsidRPr="00B97D3C">
        <w:rPr>
          <w:bCs/>
          <w:iCs/>
          <w:szCs w:val="28"/>
        </w:rPr>
        <w:t xml:space="preserve">при проведении выборов депутатов Законодательного Собрания Пермского края </w:t>
      </w:r>
      <w:r w:rsidR="00A61917">
        <w:rPr>
          <w:bCs/>
          <w:iCs/>
          <w:szCs w:val="28"/>
        </w:rPr>
        <w:t>пятого</w:t>
      </w:r>
      <w:r w:rsidR="00A61917" w:rsidRPr="00B97D3C">
        <w:rPr>
          <w:bCs/>
          <w:iCs/>
          <w:szCs w:val="28"/>
        </w:rPr>
        <w:t xml:space="preserve"> созыва</w:t>
      </w:r>
      <w:r w:rsidR="00A61917">
        <w:rPr>
          <w:bCs/>
          <w:iCs/>
          <w:szCs w:val="28"/>
        </w:rPr>
        <w:t xml:space="preserve"> </w:t>
      </w:r>
      <w:r w:rsidR="00A61917" w:rsidRPr="00B97D3C">
        <w:rPr>
          <w:bCs/>
          <w:iCs/>
          <w:szCs w:val="28"/>
        </w:rPr>
        <w:t xml:space="preserve">(далее – </w:t>
      </w:r>
      <w:r w:rsidR="00A61917" w:rsidRPr="00B97D3C">
        <w:rPr>
          <w:szCs w:val="28"/>
        </w:rPr>
        <w:t>Рабочая группа</w:t>
      </w:r>
      <w:r w:rsidR="00A61917" w:rsidRPr="00B97D3C">
        <w:rPr>
          <w:bCs/>
          <w:iCs/>
          <w:szCs w:val="28"/>
        </w:rPr>
        <w:t>)</w:t>
      </w:r>
      <w:r w:rsidR="00A61917" w:rsidRPr="00A61917">
        <w:t xml:space="preserve"> </w:t>
      </w:r>
      <w:r w:rsidR="00A61917">
        <w:t xml:space="preserve">в </w:t>
      </w:r>
      <w:r w:rsidR="00A61917" w:rsidRPr="004379CE">
        <w:t>составе согласно приложению</w:t>
      </w:r>
      <w:r w:rsidR="00A61917">
        <w:t>.</w:t>
      </w:r>
    </w:p>
    <w:p w14:paraId="078DE6FB" w14:textId="1E1AD42C" w:rsidR="00A61917" w:rsidRPr="00770947" w:rsidRDefault="00A61917" w:rsidP="00893598">
      <w:pPr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770947">
        <w:rPr>
          <w:szCs w:val="28"/>
        </w:rPr>
        <w:t xml:space="preserve">Разместить настоящее решение на сайте территориальной избирательной комиссии Суксунского </w:t>
      </w:r>
      <w:r>
        <w:rPr>
          <w:szCs w:val="28"/>
        </w:rPr>
        <w:t>муниципального</w:t>
      </w:r>
      <w:r w:rsidRPr="00770947">
        <w:rPr>
          <w:szCs w:val="28"/>
        </w:rPr>
        <w:t xml:space="preserve"> округа в информационно-телекоммуникационной сети «Интернет»</w:t>
      </w:r>
      <w:r>
        <w:t>.</w:t>
      </w:r>
    </w:p>
    <w:p w14:paraId="69E2CFF9" w14:textId="7DCC9AC9" w:rsidR="00A61917" w:rsidRDefault="00A61917" w:rsidP="00893598">
      <w:pPr>
        <w:numPr>
          <w:ilvl w:val="0"/>
          <w:numId w:val="1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A301CA">
        <w:rPr>
          <w:szCs w:val="28"/>
        </w:rPr>
        <w:t xml:space="preserve">Контроль за исполнением решения возложить на </w:t>
      </w:r>
      <w:r>
        <w:rPr>
          <w:szCs w:val="28"/>
        </w:rPr>
        <w:t>председателя</w:t>
      </w:r>
      <w:r w:rsidRPr="00A301CA">
        <w:rPr>
          <w:szCs w:val="28"/>
        </w:rPr>
        <w:t xml:space="preserve"> территориальной избирательной комиссии </w:t>
      </w:r>
      <w:r>
        <w:rPr>
          <w:szCs w:val="28"/>
        </w:rPr>
        <w:t>Суксунского муниципального округа</w:t>
      </w:r>
      <w:r w:rsidRPr="003523D8">
        <w:rPr>
          <w:szCs w:val="28"/>
        </w:rPr>
        <w:t xml:space="preserve"> </w:t>
      </w:r>
      <w:r>
        <w:rPr>
          <w:szCs w:val="28"/>
        </w:rPr>
        <w:t>Павлову</w:t>
      </w:r>
      <w:r w:rsidRPr="00A61917">
        <w:rPr>
          <w:szCs w:val="28"/>
        </w:rPr>
        <w:t xml:space="preserve"> </w:t>
      </w:r>
      <w:r>
        <w:rPr>
          <w:szCs w:val="28"/>
        </w:rPr>
        <w:t xml:space="preserve">П.Н. </w:t>
      </w:r>
    </w:p>
    <w:p w14:paraId="6E838B4B" w14:textId="77777777" w:rsidR="00C251CD" w:rsidRPr="00A301CA" w:rsidRDefault="00C251CD" w:rsidP="00C251CD">
      <w:pPr>
        <w:tabs>
          <w:tab w:val="left" w:pos="993"/>
        </w:tabs>
        <w:spacing w:line="276" w:lineRule="auto"/>
        <w:ind w:left="709"/>
        <w:jc w:val="both"/>
        <w:rPr>
          <w:szCs w:val="28"/>
        </w:rPr>
      </w:pPr>
    </w:p>
    <w:p w14:paraId="768611FE" w14:textId="77777777" w:rsidR="00A61917" w:rsidRPr="00420A87" w:rsidRDefault="00A61917" w:rsidP="00A61917">
      <w:pPr>
        <w:tabs>
          <w:tab w:val="left" w:pos="0"/>
        </w:tabs>
        <w:jc w:val="both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A61917" w:rsidRPr="000F2D3B" w14:paraId="517AF9CC" w14:textId="77777777" w:rsidTr="00C62A6C">
        <w:tc>
          <w:tcPr>
            <w:tcW w:w="2500" w:type="pct"/>
          </w:tcPr>
          <w:p w14:paraId="106D3529" w14:textId="77777777" w:rsidR="00A61917" w:rsidRPr="000F2D3B" w:rsidRDefault="00A61917" w:rsidP="00C62A6C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0F2D3B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</w:tcPr>
          <w:p w14:paraId="489D3159" w14:textId="2D5B0862" w:rsidR="00A61917" w:rsidRPr="000F2D3B" w:rsidRDefault="00A61917" w:rsidP="00C62A6C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П.Н. Павлова</w:t>
            </w:r>
          </w:p>
        </w:tc>
      </w:tr>
      <w:tr w:rsidR="00A61917" w:rsidRPr="000F2D3B" w14:paraId="2A387456" w14:textId="77777777" w:rsidTr="00C62A6C">
        <w:trPr>
          <w:trHeight w:val="482"/>
        </w:trPr>
        <w:tc>
          <w:tcPr>
            <w:tcW w:w="2500" w:type="pct"/>
          </w:tcPr>
          <w:p w14:paraId="75CDF879" w14:textId="77777777" w:rsidR="00A61917" w:rsidRPr="000F2D3B" w:rsidRDefault="00A61917" w:rsidP="00C62A6C">
            <w:pPr>
              <w:tabs>
                <w:tab w:val="left" w:pos="0"/>
              </w:tabs>
              <w:jc w:val="both"/>
              <w:rPr>
                <w:szCs w:val="28"/>
              </w:rPr>
            </w:pPr>
          </w:p>
        </w:tc>
        <w:tc>
          <w:tcPr>
            <w:tcW w:w="2500" w:type="pct"/>
          </w:tcPr>
          <w:p w14:paraId="79C23356" w14:textId="77777777" w:rsidR="00A61917" w:rsidRPr="000F2D3B" w:rsidRDefault="00A61917" w:rsidP="00C62A6C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A61917" w:rsidRPr="000F2D3B" w14:paraId="7206247B" w14:textId="77777777" w:rsidTr="00C62A6C">
        <w:tc>
          <w:tcPr>
            <w:tcW w:w="2500" w:type="pct"/>
          </w:tcPr>
          <w:p w14:paraId="52D3D817" w14:textId="77777777" w:rsidR="00A61917" w:rsidRPr="000F2D3B" w:rsidRDefault="00A61917" w:rsidP="00C62A6C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0F2D3B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</w:tcPr>
          <w:p w14:paraId="2415C3D2" w14:textId="185D58B8" w:rsidR="00A61917" w:rsidRPr="000F2D3B" w:rsidRDefault="00A61917" w:rsidP="00C62A6C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С.Ю. Вяткина </w:t>
            </w:r>
          </w:p>
        </w:tc>
      </w:tr>
    </w:tbl>
    <w:p w14:paraId="52846B61" w14:textId="77777777" w:rsidR="0070329A" w:rsidRDefault="00A61917" w:rsidP="00A61917">
      <w:pPr>
        <w:ind w:left="4535"/>
        <w:jc w:val="center"/>
        <w:rPr>
          <w:rFonts w:ascii="PT Astra Serif" w:eastAsia="PT Astra Serif" w:hAnsi="PT Astra Serif" w:cs="PT Astra Serif"/>
          <w:sz w:val="24"/>
          <w:szCs w:val="24"/>
        </w:rPr>
      </w:pPr>
      <w:r w:rsidRPr="00386E01">
        <w:rPr>
          <w:rFonts w:ascii="PT Astra Serif" w:eastAsia="PT Astra Serif" w:hAnsi="PT Astra Serif" w:cs="PT Astra Serif"/>
          <w:sz w:val="24"/>
          <w:szCs w:val="24"/>
        </w:rPr>
        <w:lastRenderedPageBreak/>
        <w:t xml:space="preserve">Приложение </w:t>
      </w:r>
      <w:r w:rsidRPr="00386E01">
        <w:rPr>
          <w:rFonts w:ascii="PT Astra Serif" w:eastAsia="PT Astra Serif" w:hAnsi="PT Astra Serif" w:cs="PT Astra Serif"/>
          <w:sz w:val="24"/>
          <w:szCs w:val="24"/>
        </w:rPr>
        <w:br w:type="textWrapping" w:clear="all"/>
        <w:t xml:space="preserve">к </w:t>
      </w:r>
      <w:r>
        <w:rPr>
          <w:rFonts w:ascii="PT Astra Serif" w:eastAsia="PT Astra Serif" w:hAnsi="PT Astra Serif" w:cs="PT Astra Serif"/>
          <w:sz w:val="24"/>
          <w:szCs w:val="24"/>
        </w:rPr>
        <w:t>решению территориальной и</w:t>
      </w:r>
      <w:r w:rsidRPr="00386E01">
        <w:rPr>
          <w:rFonts w:ascii="PT Astra Serif" w:eastAsia="PT Astra Serif" w:hAnsi="PT Astra Serif" w:cs="PT Astra Serif"/>
          <w:sz w:val="24"/>
          <w:szCs w:val="24"/>
        </w:rPr>
        <w:t xml:space="preserve">збирательной комиссии </w:t>
      </w:r>
      <w:r>
        <w:rPr>
          <w:rFonts w:ascii="PT Astra Serif" w:eastAsia="PT Astra Serif" w:hAnsi="PT Astra Serif" w:cs="PT Astra Serif"/>
          <w:sz w:val="24"/>
          <w:szCs w:val="24"/>
        </w:rPr>
        <w:t>Суксунского муниципального округа</w:t>
      </w:r>
      <w:r w:rsidR="0070329A">
        <w:rPr>
          <w:rFonts w:ascii="PT Astra Serif" w:eastAsia="PT Astra Serif" w:hAnsi="PT Astra Serif" w:cs="PT Astra Serif"/>
          <w:sz w:val="24"/>
          <w:szCs w:val="24"/>
        </w:rPr>
        <w:t xml:space="preserve"> </w:t>
      </w:r>
    </w:p>
    <w:p w14:paraId="2E347A40" w14:textId="49295A92" w:rsidR="00A61917" w:rsidRPr="00386E01" w:rsidRDefault="00A61917" w:rsidP="00A61917">
      <w:pPr>
        <w:ind w:left="4535"/>
        <w:jc w:val="center"/>
        <w:rPr>
          <w:rFonts w:ascii="PT Astra Serif" w:hAnsi="PT Astra Serif" w:cs="PT Astra Serif"/>
          <w:sz w:val="24"/>
          <w:szCs w:val="24"/>
        </w:rPr>
      </w:pPr>
      <w:r w:rsidRPr="00386E01">
        <w:rPr>
          <w:rFonts w:ascii="PT Astra Serif" w:hAnsi="PT Astra Serif" w:cs="PT Astra Serif"/>
          <w:sz w:val="24"/>
          <w:szCs w:val="24"/>
        </w:rPr>
        <w:t xml:space="preserve">от </w:t>
      </w:r>
      <w:r w:rsidR="00893598">
        <w:rPr>
          <w:rFonts w:ascii="PT Astra Serif" w:hAnsi="PT Astra Serif" w:cs="PT Astra Serif"/>
          <w:sz w:val="24"/>
          <w:szCs w:val="24"/>
        </w:rPr>
        <w:t>20</w:t>
      </w:r>
      <w:r>
        <w:rPr>
          <w:rFonts w:ascii="PT Astra Serif" w:hAnsi="PT Astra Serif" w:cs="PT Astra Serif"/>
          <w:sz w:val="24"/>
          <w:szCs w:val="24"/>
        </w:rPr>
        <w:t>.06.2026 № 103/0</w:t>
      </w:r>
      <w:r w:rsidR="00893598">
        <w:rPr>
          <w:rFonts w:ascii="PT Astra Serif" w:hAnsi="PT Astra Serif" w:cs="PT Astra Serif"/>
          <w:sz w:val="24"/>
          <w:szCs w:val="24"/>
        </w:rPr>
        <w:t>1</w:t>
      </w:r>
      <w:r>
        <w:rPr>
          <w:rFonts w:ascii="PT Astra Serif" w:hAnsi="PT Astra Serif" w:cs="PT Astra Serif"/>
          <w:sz w:val="24"/>
          <w:szCs w:val="24"/>
        </w:rPr>
        <w:t>-4</w:t>
      </w:r>
    </w:p>
    <w:p w14:paraId="2E42A319" w14:textId="77777777" w:rsidR="00A61917" w:rsidRDefault="00A61917" w:rsidP="00A61917">
      <w:pPr>
        <w:jc w:val="center"/>
        <w:rPr>
          <w:rFonts w:ascii="PT Astra Serif" w:eastAsia="PT Astra Serif" w:hAnsi="PT Astra Serif" w:cs="PT Astra Serif"/>
          <w:b/>
          <w:bCs/>
          <w:sz w:val="26"/>
          <w:szCs w:val="26"/>
        </w:rPr>
      </w:pPr>
    </w:p>
    <w:p w14:paraId="3CD8412B" w14:textId="77777777" w:rsidR="0070329A" w:rsidRDefault="0070329A" w:rsidP="00A61917">
      <w:pPr>
        <w:jc w:val="center"/>
        <w:rPr>
          <w:rFonts w:eastAsia="PT Astra Serif"/>
          <w:b/>
          <w:bCs/>
          <w:sz w:val="26"/>
          <w:szCs w:val="26"/>
        </w:rPr>
      </w:pPr>
    </w:p>
    <w:p w14:paraId="4D77B240" w14:textId="2AF96659" w:rsidR="00A61917" w:rsidRPr="00C86E1D" w:rsidRDefault="00A61917" w:rsidP="00A61917">
      <w:pPr>
        <w:jc w:val="center"/>
        <w:rPr>
          <w:b/>
          <w:bCs/>
          <w:sz w:val="26"/>
          <w:szCs w:val="26"/>
        </w:rPr>
      </w:pPr>
      <w:r w:rsidRPr="00C86E1D">
        <w:rPr>
          <w:rFonts w:eastAsia="PT Astra Serif"/>
          <w:b/>
          <w:bCs/>
          <w:sz w:val="26"/>
          <w:szCs w:val="26"/>
          <w:lang w:val="en-US"/>
        </w:rPr>
        <w:t>C</w:t>
      </w:r>
      <w:r w:rsidRPr="00C86E1D">
        <w:rPr>
          <w:rFonts w:eastAsia="PT Astra Serif"/>
          <w:b/>
          <w:bCs/>
          <w:sz w:val="26"/>
          <w:szCs w:val="26"/>
        </w:rPr>
        <w:t>ОСТАВ</w:t>
      </w:r>
    </w:p>
    <w:p w14:paraId="03FE15A0" w14:textId="5F7A0F7F" w:rsidR="00A61917" w:rsidRPr="00C86E1D" w:rsidRDefault="00A61917" w:rsidP="00A61917">
      <w:pPr>
        <w:jc w:val="center"/>
        <w:rPr>
          <w:b/>
          <w:bCs/>
          <w:sz w:val="26"/>
          <w:szCs w:val="26"/>
        </w:rPr>
      </w:pPr>
      <w:r w:rsidRPr="00C86E1D">
        <w:rPr>
          <w:rFonts w:eastAsia="PT Astra Serif"/>
          <w:b/>
          <w:bCs/>
          <w:sz w:val="26"/>
          <w:szCs w:val="26"/>
        </w:rPr>
        <w:t xml:space="preserve">Рабочей группы по приему и проверке избирательных документов, представляемых </w:t>
      </w:r>
      <w:r w:rsidR="00C86E1D" w:rsidRPr="00C86E1D">
        <w:rPr>
          <w:b/>
          <w:bCs/>
          <w:iCs/>
          <w:szCs w:val="28"/>
        </w:rPr>
        <w:t xml:space="preserve">кандидатами в окружную избирательную комиссию </w:t>
      </w:r>
      <w:r w:rsidR="00C251CD" w:rsidRPr="00C86E1D">
        <w:rPr>
          <w:b/>
          <w:bCs/>
          <w:iCs/>
          <w:szCs w:val="28"/>
        </w:rPr>
        <w:t>по одномандатному избирательному округу № 19</w:t>
      </w:r>
      <w:r w:rsidR="00C251CD">
        <w:rPr>
          <w:b/>
          <w:bCs/>
          <w:iCs/>
          <w:szCs w:val="28"/>
        </w:rPr>
        <w:t xml:space="preserve"> </w:t>
      </w:r>
      <w:r w:rsidR="00C86E1D" w:rsidRPr="00C86E1D">
        <w:rPr>
          <w:b/>
          <w:bCs/>
          <w:iCs/>
          <w:szCs w:val="28"/>
        </w:rPr>
        <w:t xml:space="preserve">при проведении выборов депутатов Законодательного Собрания Пермского края пятого созыва </w:t>
      </w:r>
    </w:p>
    <w:p w14:paraId="45903C78" w14:textId="77777777" w:rsidR="00A61917" w:rsidRPr="00386E01" w:rsidRDefault="00A61917" w:rsidP="00A61917"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425"/>
        <w:gridCol w:w="5671"/>
      </w:tblGrid>
      <w:tr w:rsidR="00A61917" w:rsidRPr="00C86E1D" w14:paraId="5231438A" w14:textId="77777777" w:rsidTr="00C62A6C">
        <w:tc>
          <w:tcPr>
            <w:tcW w:w="96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96C9AEA" w14:textId="77777777" w:rsidR="00A61917" w:rsidRPr="00C86E1D" w:rsidRDefault="00A61917" w:rsidP="00C62A6C">
            <w:pPr>
              <w:jc w:val="center"/>
              <w:rPr>
                <w:b/>
                <w:szCs w:val="28"/>
              </w:rPr>
            </w:pPr>
            <w:r w:rsidRPr="00C86E1D">
              <w:rPr>
                <w:rFonts w:eastAsia="PT Astra Serif"/>
                <w:b/>
                <w:szCs w:val="28"/>
              </w:rPr>
              <w:t>Руководитель Рабочей группы</w:t>
            </w:r>
          </w:p>
          <w:p w14:paraId="667FDC3F" w14:textId="77777777" w:rsidR="00A61917" w:rsidRPr="00C86E1D" w:rsidRDefault="00A61917" w:rsidP="00C62A6C">
            <w:pPr>
              <w:jc w:val="center"/>
              <w:rPr>
                <w:b/>
                <w:szCs w:val="28"/>
              </w:rPr>
            </w:pPr>
          </w:p>
        </w:tc>
      </w:tr>
      <w:tr w:rsidR="00A61917" w:rsidRPr="00C86E1D" w14:paraId="6EE2664B" w14:textId="77777777" w:rsidTr="00C62A6C"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F8D921" w14:textId="026BA6B4" w:rsidR="00A61917" w:rsidRPr="00C86E1D" w:rsidRDefault="00C86E1D" w:rsidP="00C62A6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Мелентьев</w:t>
            </w:r>
            <w:r w:rsidR="00A61917" w:rsidRPr="00C86E1D">
              <w:rPr>
                <w:rFonts w:eastAsia="PT Astra Serif"/>
                <w:szCs w:val="28"/>
              </w:rPr>
              <w:t xml:space="preserve"> </w:t>
            </w:r>
          </w:p>
          <w:p w14:paraId="53AE9237" w14:textId="2296DFA0" w:rsidR="00A61917" w:rsidRPr="00C86E1D" w:rsidRDefault="00C86E1D" w:rsidP="00C62A6C">
            <w:pPr>
              <w:rPr>
                <w:szCs w:val="28"/>
              </w:rPr>
            </w:pPr>
            <w:r>
              <w:rPr>
                <w:rFonts w:eastAsia="PT Astra Serif"/>
                <w:szCs w:val="28"/>
              </w:rPr>
              <w:t>Александр Борисович</w:t>
            </w:r>
          </w:p>
          <w:p w14:paraId="6B2C2FE7" w14:textId="77777777" w:rsidR="00A61917" w:rsidRPr="00C86E1D" w:rsidRDefault="00A61917" w:rsidP="00C62A6C">
            <w:pPr>
              <w:rPr>
                <w:szCs w:val="28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36AEA6" w14:textId="77777777" w:rsidR="00A61917" w:rsidRPr="00C86E1D" w:rsidRDefault="00A61917" w:rsidP="00C62A6C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1D6E859" w14:textId="5944C730" w:rsidR="00A61917" w:rsidRPr="00C86E1D" w:rsidRDefault="00A61917" w:rsidP="00C62A6C">
            <w:pPr>
              <w:rPr>
                <w:rFonts w:eastAsia="PT Astra Serif"/>
                <w:szCs w:val="28"/>
              </w:rPr>
            </w:pPr>
            <w:r w:rsidRPr="00C86E1D">
              <w:rPr>
                <w:rFonts w:eastAsia="PT Astra Serif"/>
                <w:szCs w:val="28"/>
              </w:rPr>
              <w:t xml:space="preserve">заместитель </w:t>
            </w:r>
            <w:r w:rsidR="00C86E1D">
              <w:rPr>
                <w:rFonts w:eastAsia="PT Astra Serif"/>
                <w:szCs w:val="28"/>
              </w:rPr>
              <w:t>п</w:t>
            </w:r>
            <w:r w:rsidRPr="00C86E1D">
              <w:rPr>
                <w:rFonts w:eastAsia="PT Astra Serif"/>
                <w:szCs w:val="28"/>
              </w:rPr>
              <w:t xml:space="preserve">редседателя </w:t>
            </w:r>
          </w:p>
          <w:p w14:paraId="6742E63B" w14:textId="77777777" w:rsidR="00A61917" w:rsidRDefault="00C86E1D" w:rsidP="00C62A6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территориальной избирательной комиссии Суксунского муниципального округа</w:t>
            </w:r>
          </w:p>
          <w:p w14:paraId="0C9C9A91" w14:textId="0D0C66CC" w:rsidR="00C86E1D" w:rsidRPr="00C86E1D" w:rsidRDefault="00C86E1D" w:rsidP="00C62A6C">
            <w:pPr>
              <w:rPr>
                <w:szCs w:val="28"/>
              </w:rPr>
            </w:pPr>
          </w:p>
        </w:tc>
      </w:tr>
      <w:tr w:rsidR="00A61917" w:rsidRPr="00C86E1D" w14:paraId="7E4E450F" w14:textId="77777777" w:rsidTr="00C62A6C">
        <w:tc>
          <w:tcPr>
            <w:tcW w:w="96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7B3F3B" w14:textId="77777777" w:rsidR="00A61917" w:rsidRPr="00C86E1D" w:rsidRDefault="00A61917" w:rsidP="00C62A6C">
            <w:pPr>
              <w:jc w:val="center"/>
              <w:rPr>
                <w:b/>
                <w:szCs w:val="28"/>
              </w:rPr>
            </w:pPr>
            <w:r w:rsidRPr="00C86E1D">
              <w:rPr>
                <w:rFonts w:eastAsia="PT Astra Serif"/>
                <w:b/>
                <w:szCs w:val="28"/>
              </w:rPr>
              <w:t>Заместитель руководителя Рабочей группы</w:t>
            </w:r>
          </w:p>
          <w:p w14:paraId="5935C187" w14:textId="77777777" w:rsidR="00A61917" w:rsidRPr="00C86E1D" w:rsidRDefault="00A61917" w:rsidP="00C62A6C">
            <w:pPr>
              <w:jc w:val="center"/>
              <w:rPr>
                <w:b/>
                <w:szCs w:val="28"/>
              </w:rPr>
            </w:pPr>
          </w:p>
        </w:tc>
      </w:tr>
      <w:tr w:rsidR="00A61917" w:rsidRPr="00C86E1D" w14:paraId="2E695D99" w14:textId="77777777" w:rsidTr="00C62A6C"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BC5BAB" w14:textId="68461475" w:rsidR="00A61917" w:rsidRPr="00C86E1D" w:rsidRDefault="00C86E1D" w:rsidP="00C62A6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Павлова</w:t>
            </w:r>
            <w:r w:rsidR="00A61917" w:rsidRPr="00C86E1D">
              <w:rPr>
                <w:rFonts w:eastAsia="PT Astra Serif"/>
                <w:szCs w:val="28"/>
              </w:rPr>
              <w:t xml:space="preserve"> </w:t>
            </w:r>
          </w:p>
          <w:p w14:paraId="2415757B" w14:textId="1BB14A3E" w:rsidR="00A61917" w:rsidRPr="00C86E1D" w:rsidRDefault="00C86E1D" w:rsidP="00C62A6C">
            <w:pPr>
              <w:rPr>
                <w:szCs w:val="28"/>
              </w:rPr>
            </w:pPr>
            <w:r>
              <w:rPr>
                <w:rFonts w:eastAsia="PT Astra Serif"/>
                <w:szCs w:val="28"/>
              </w:rPr>
              <w:t>Полина Николаевна</w:t>
            </w:r>
          </w:p>
          <w:p w14:paraId="6648B8A9" w14:textId="77777777" w:rsidR="00A61917" w:rsidRPr="00C86E1D" w:rsidRDefault="00A61917" w:rsidP="00C62A6C">
            <w:pPr>
              <w:rPr>
                <w:szCs w:val="28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EE12874" w14:textId="77777777" w:rsidR="00A61917" w:rsidRPr="00C86E1D" w:rsidRDefault="00A61917" w:rsidP="00C62A6C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113A3D" w14:textId="14247E80" w:rsidR="00C86E1D" w:rsidRDefault="00C86E1D" w:rsidP="00C86E1D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председатель</w:t>
            </w:r>
            <w:r w:rsidR="00A61917" w:rsidRPr="00C86E1D">
              <w:rPr>
                <w:rFonts w:eastAsia="PT Astra Serif"/>
                <w:szCs w:val="28"/>
              </w:rPr>
              <w:t xml:space="preserve"> </w:t>
            </w:r>
            <w:r>
              <w:rPr>
                <w:rFonts w:eastAsia="PT Astra Serif"/>
                <w:szCs w:val="28"/>
              </w:rPr>
              <w:t>территориальной избирательной комиссии Суксунского муниципального округа</w:t>
            </w:r>
          </w:p>
          <w:p w14:paraId="6ED9A3AF" w14:textId="3FF42461" w:rsidR="00A61917" w:rsidRPr="00C86E1D" w:rsidRDefault="00A61917" w:rsidP="00C62A6C">
            <w:pPr>
              <w:rPr>
                <w:szCs w:val="28"/>
              </w:rPr>
            </w:pPr>
          </w:p>
        </w:tc>
      </w:tr>
      <w:tr w:rsidR="00A61917" w:rsidRPr="00C86E1D" w14:paraId="08531D79" w14:textId="77777777" w:rsidTr="00C62A6C">
        <w:tc>
          <w:tcPr>
            <w:tcW w:w="96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387526" w14:textId="77777777" w:rsidR="00A61917" w:rsidRPr="00C86E1D" w:rsidRDefault="00A61917" w:rsidP="00C62A6C">
            <w:pPr>
              <w:jc w:val="center"/>
              <w:rPr>
                <w:b/>
                <w:szCs w:val="28"/>
              </w:rPr>
            </w:pPr>
            <w:r w:rsidRPr="00C86E1D">
              <w:rPr>
                <w:rFonts w:eastAsia="PT Astra Serif"/>
                <w:b/>
                <w:szCs w:val="28"/>
              </w:rPr>
              <w:t>Члены Рабочей группы</w:t>
            </w:r>
          </w:p>
          <w:p w14:paraId="5FF2FFFB" w14:textId="77777777" w:rsidR="00A61917" w:rsidRPr="00C86E1D" w:rsidRDefault="00A61917" w:rsidP="00C62A6C">
            <w:pPr>
              <w:jc w:val="center"/>
              <w:rPr>
                <w:szCs w:val="28"/>
              </w:rPr>
            </w:pPr>
          </w:p>
        </w:tc>
      </w:tr>
      <w:tr w:rsidR="00A61917" w:rsidRPr="00C86E1D" w14:paraId="2A3B13BB" w14:textId="77777777" w:rsidTr="00C62A6C">
        <w:trPr>
          <w:trHeight w:val="322"/>
        </w:trPr>
        <w:tc>
          <w:tcPr>
            <w:tcW w:w="3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9E63E6" w14:textId="31E2AF6A" w:rsidR="00A61917" w:rsidRPr="00C86E1D" w:rsidRDefault="00C86E1D" w:rsidP="00C62A6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 xml:space="preserve">Вяткина </w:t>
            </w:r>
            <w:r w:rsidR="00A61917" w:rsidRPr="00C86E1D">
              <w:rPr>
                <w:rFonts w:eastAsia="PT Astra Serif"/>
                <w:szCs w:val="28"/>
              </w:rPr>
              <w:t xml:space="preserve"> </w:t>
            </w:r>
          </w:p>
          <w:p w14:paraId="126B708F" w14:textId="7459FA66" w:rsidR="00A61917" w:rsidRPr="00C86E1D" w:rsidRDefault="00C86E1D" w:rsidP="00C62A6C">
            <w:pPr>
              <w:rPr>
                <w:szCs w:val="28"/>
              </w:rPr>
            </w:pPr>
            <w:r>
              <w:rPr>
                <w:rFonts w:eastAsia="PT Astra Serif"/>
                <w:szCs w:val="28"/>
              </w:rPr>
              <w:t>Светлана Юрьевна</w:t>
            </w:r>
          </w:p>
          <w:p w14:paraId="3EC9D71F" w14:textId="77777777" w:rsidR="00A61917" w:rsidRPr="00C86E1D" w:rsidRDefault="00A61917" w:rsidP="00C62A6C">
            <w:pPr>
              <w:rPr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04E8A70" w14:textId="77777777" w:rsidR="00A61917" w:rsidRPr="00C86E1D" w:rsidRDefault="00A61917" w:rsidP="00C62A6C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7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FDB544" w14:textId="439795CC" w:rsidR="00C86E1D" w:rsidRDefault="00C86E1D" w:rsidP="00C86E1D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секретарь территориальной избирательной комиссии Суксунского муниципального округа</w:t>
            </w:r>
          </w:p>
          <w:p w14:paraId="6F3A4A23" w14:textId="77777777" w:rsidR="00A61917" w:rsidRPr="00C86E1D" w:rsidRDefault="00A61917" w:rsidP="00C62A6C">
            <w:pPr>
              <w:rPr>
                <w:szCs w:val="28"/>
              </w:rPr>
            </w:pPr>
          </w:p>
        </w:tc>
      </w:tr>
      <w:tr w:rsidR="00A61917" w:rsidRPr="00C86E1D" w14:paraId="0C0C9394" w14:textId="77777777" w:rsidTr="00C62A6C">
        <w:trPr>
          <w:cantSplit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770BFE1" w14:textId="50C47745" w:rsidR="00A61917" w:rsidRPr="00C86E1D" w:rsidRDefault="00C86E1D" w:rsidP="00C62A6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Токарева</w:t>
            </w:r>
          </w:p>
          <w:p w14:paraId="7B7DF77F" w14:textId="253D206F" w:rsidR="00A61917" w:rsidRPr="00C86E1D" w:rsidRDefault="00A61917" w:rsidP="00C62A6C">
            <w:pPr>
              <w:rPr>
                <w:rFonts w:eastAsia="PT Astra Serif"/>
                <w:szCs w:val="28"/>
              </w:rPr>
            </w:pPr>
            <w:r w:rsidRPr="00C86E1D">
              <w:rPr>
                <w:rFonts w:eastAsia="PT Astra Serif"/>
                <w:szCs w:val="28"/>
              </w:rPr>
              <w:t xml:space="preserve">Анна </w:t>
            </w:r>
            <w:r w:rsidR="00C86E1D">
              <w:rPr>
                <w:rFonts w:eastAsia="PT Astra Serif"/>
                <w:szCs w:val="28"/>
              </w:rPr>
              <w:t>Михайловна</w:t>
            </w:r>
          </w:p>
          <w:p w14:paraId="2A8CBE65" w14:textId="77777777" w:rsidR="00A61917" w:rsidRPr="00C86E1D" w:rsidRDefault="00A61917" w:rsidP="00C62A6C">
            <w:pPr>
              <w:rPr>
                <w:szCs w:val="28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70FAE3" w14:textId="77777777" w:rsidR="00A61917" w:rsidRPr="00C86E1D" w:rsidRDefault="00A61917" w:rsidP="00C62A6C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55BA45" w14:textId="189B5865" w:rsidR="00A61917" w:rsidRPr="00C86E1D" w:rsidRDefault="00A61917" w:rsidP="00C62A6C">
            <w:pPr>
              <w:rPr>
                <w:rFonts w:eastAsia="PT Astra Serif"/>
                <w:szCs w:val="28"/>
              </w:rPr>
            </w:pPr>
            <w:r w:rsidRPr="00C86E1D">
              <w:rPr>
                <w:rFonts w:eastAsia="PT Astra Serif"/>
                <w:szCs w:val="28"/>
              </w:rPr>
              <w:t xml:space="preserve">член </w:t>
            </w:r>
            <w:r w:rsidR="00C86E1D">
              <w:rPr>
                <w:rFonts w:eastAsia="PT Astra Serif"/>
                <w:szCs w:val="28"/>
              </w:rPr>
              <w:t xml:space="preserve">территориальной избирательной комиссии Суксунского муниципального округа </w:t>
            </w:r>
            <w:r w:rsidRPr="00C86E1D">
              <w:rPr>
                <w:rFonts w:eastAsia="PT Astra Serif"/>
                <w:szCs w:val="28"/>
              </w:rPr>
              <w:t>с правом решающего голоса</w:t>
            </w:r>
          </w:p>
          <w:p w14:paraId="4CD7C0CF" w14:textId="77777777" w:rsidR="00A61917" w:rsidRPr="00C86E1D" w:rsidRDefault="00A61917" w:rsidP="00C62A6C">
            <w:pPr>
              <w:rPr>
                <w:szCs w:val="28"/>
              </w:rPr>
            </w:pPr>
          </w:p>
        </w:tc>
      </w:tr>
      <w:tr w:rsidR="00A61917" w:rsidRPr="00C86E1D" w14:paraId="4A8EC949" w14:textId="77777777" w:rsidTr="00C62A6C">
        <w:trPr>
          <w:trHeight w:val="322"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01C3DA" w14:textId="043A133F" w:rsidR="00A61917" w:rsidRPr="00C86E1D" w:rsidRDefault="00C86E1D" w:rsidP="00C62A6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Николаенков</w:t>
            </w:r>
            <w:r w:rsidR="00A61917" w:rsidRPr="00C86E1D">
              <w:rPr>
                <w:rFonts w:eastAsia="PT Astra Serif"/>
                <w:szCs w:val="28"/>
              </w:rPr>
              <w:t xml:space="preserve"> </w:t>
            </w:r>
          </w:p>
          <w:p w14:paraId="2DC3373F" w14:textId="18769FF8" w:rsidR="00A61917" w:rsidRPr="00C86E1D" w:rsidRDefault="00C86E1D" w:rsidP="00C62A6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Андрей Леонидович</w:t>
            </w:r>
          </w:p>
          <w:p w14:paraId="352B3671" w14:textId="77777777" w:rsidR="00A61917" w:rsidRPr="00C86E1D" w:rsidRDefault="00A61917" w:rsidP="00C62A6C">
            <w:pPr>
              <w:rPr>
                <w:rFonts w:eastAsia="PT Astra Serif"/>
                <w:szCs w:val="28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D45CA0" w14:textId="77777777" w:rsidR="00A61917" w:rsidRPr="00C86E1D" w:rsidRDefault="00A61917" w:rsidP="00C62A6C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  <w:p w14:paraId="4EF23C38" w14:textId="77777777" w:rsidR="00A61917" w:rsidRPr="00C86E1D" w:rsidRDefault="00A61917" w:rsidP="00C62A6C">
            <w:pPr>
              <w:rPr>
                <w:rFonts w:eastAsia="PT Astra Serif"/>
                <w:szCs w:val="28"/>
              </w:rPr>
            </w:pP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DFCFEDE" w14:textId="364EBA49" w:rsidR="00A61917" w:rsidRPr="00C86E1D" w:rsidRDefault="00C86E1D" w:rsidP="00C62A6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Консультант – системный администратор И</w:t>
            </w:r>
            <w:r w:rsidRPr="00C86E1D">
              <w:rPr>
                <w:rFonts w:eastAsia="PT Astra Serif"/>
                <w:szCs w:val="28"/>
              </w:rPr>
              <w:t xml:space="preserve">нформационного управления аппарата </w:t>
            </w:r>
            <w:r>
              <w:rPr>
                <w:rFonts w:eastAsia="PT Astra Serif"/>
                <w:szCs w:val="28"/>
              </w:rPr>
              <w:t>Избирательной комиссии Пермского края</w:t>
            </w:r>
          </w:p>
          <w:p w14:paraId="2DCA7247" w14:textId="77777777" w:rsidR="00A61917" w:rsidRPr="00C86E1D" w:rsidRDefault="00A61917" w:rsidP="00C62A6C">
            <w:pPr>
              <w:rPr>
                <w:rFonts w:eastAsia="PT Astra Serif"/>
                <w:szCs w:val="28"/>
              </w:rPr>
            </w:pPr>
          </w:p>
        </w:tc>
      </w:tr>
    </w:tbl>
    <w:p w14:paraId="47514896" w14:textId="77777777" w:rsidR="00A61917" w:rsidRPr="00C86E1D" w:rsidRDefault="00A61917" w:rsidP="00A61917">
      <w:pPr>
        <w:pStyle w:val="a7"/>
        <w:spacing w:line="240" w:lineRule="auto"/>
        <w:ind w:firstLine="0"/>
        <w:rPr>
          <w:szCs w:val="28"/>
        </w:rPr>
      </w:pPr>
    </w:p>
    <w:p w14:paraId="145A79B6" w14:textId="77777777" w:rsidR="00A61917" w:rsidRPr="00DF42F4" w:rsidRDefault="00A61917" w:rsidP="00A61917">
      <w:pPr>
        <w:pStyle w:val="a7"/>
        <w:spacing w:line="240" w:lineRule="auto"/>
        <w:ind w:firstLine="0"/>
        <w:rPr>
          <w:sz w:val="20"/>
        </w:rPr>
      </w:pPr>
    </w:p>
    <w:p w14:paraId="590271D7" w14:textId="77777777" w:rsidR="009B5282" w:rsidRPr="00A61917" w:rsidRDefault="009B5282" w:rsidP="009B5282">
      <w:pPr>
        <w:pStyle w:val="a7"/>
        <w:spacing w:line="360" w:lineRule="auto"/>
        <w:ind w:firstLine="0"/>
      </w:pPr>
    </w:p>
    <w:p w14:paraId="4DD6314D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8834E" w14:textId="77777777" w:rsidR="00976F91" w:rsidRDefault="00976F91">
      <w:r>
        <w:separator/>
      </w:r>
    </w:p>
  </w:endnote>
  <w:endnote w:type="continuationSeparator" w:id="0">
    <w:p w14:paraId="50D96174" w14:textId="77777777" w:rsidR="00976F91" w:rsidRDefault="00976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756DB" w14:textId="77777777" w:rsidR="00976F91" w:rsidRDefault="00976F91">
      <w:r>
        <w:separator/>
      </w:r>
    </w:p>
  </w:footnote>
  <w:footnote w:type="continuationSeparator" w:id="0">
    <w:p w14:paraId="341AAC25" w14:textId="77777777" w:rsidR="00976F91" w:rsidRDefault="00976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356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0329A"/>
    <w:rsid w:val="00722907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93598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76F91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1917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420E"/>
    <w:rsid w:val="00BC03E1"/>
    <w:rsid w:val="00BC66B0"/>
    <w:rsid w:val="00BC7D7A"/>
    <w:rsid w:val="00BD61F2"/>
    <w:rsid w:val="00BE0A82"/>
    <w:rsid w:val="00BF0468"/>
    <w:rsid w:val="00C17CFD"/>
    <w:rsid w:val="00C20323"/>
    <w:rsid w:val="00C251CD"/>
    <w:rsid w:val="00C33007"/>
    <w:rsid w:val="00C34A95"/>
    <w:rsid w:val="00C35152"/>
    <w:rsid w:val="00C359CC"/>
    <w:rsid w:val="00C46980"/>
    <w:rsid w:val="00C477FF"/>
    <w:rsid w:val="00C60B0F"/>
    <w:rsid w:val="00C81119"/>
    <w:rsid w:val="00C86E1D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E1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3E7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  <w:rsid w:val="00FD60E5"/>
    <w:rsid w:val="00FE4535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35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5</cp:revision>
  <cp:lastPrinted>2026-04-24T07:26:00Z</cp:lastPrinted>
  <dcterms:created xsi:type="dcterms:W3CDTF">2026-06-19T12:49:00Z</dcterms:created>
  <dcterms:modified xsi:type="dcterms:W3CDTF">2026-06-20T07:48:00Z</dcterms:modified>
</cp:coreProperties>
</file>