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5549E1E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2477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53AF2BCD" w:rsidR="00B33253" w:rsidRPr="00B33253" w:rsidRDefault="00963C68" w:rsidP="00963C68">
                            <w:pPr>
                              <w:pStyle w:val="a3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452B01">
                              <w:rPr>
                                <w:b/>
                                <w:bCs/>
                                <w:szCs w:val="28"/>
                              </w:rPr>
                              <w:t xml:space="preserve">О </w:t>
                            </w:r>
                            <w:r w:rsidRPr="002B4AA5">
                              <w:rPr>
                                <w:b/>
                                <w:bCs/>
                                <w:szCs w:val="28"/>
                              </w:rPr>
                              <w:t xml:space="preserve">порядке проведения случайной выборки (жребия) подписей избирателей, содержащихся в подписных листах, представляемых в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окружную избирательную комиссию</w:t>
                            </w:r>
                            <w:r w:rsidRPr="002B4AA5">
                              <w:rPr>
                                <w:b/>
                                <w:bCs/>
                                <w:szCs w:val="28"/>
                              </w:rPr>
                              <w:t xml:space="preserve"> в поддержку выдвижения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(самовыдвижения)</w:t>
                            </w:r>
                            <w:r w:rsidRPr="002B4AA5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кандидата</w:t>
                            </w:r>
                            <w:r w:rsidRPr="002B4AA5">
                              <w:rPr>
                                <w:b/>
                                <w:bCs/>
                                <w:szCs w:val="28"/>
                              </w:rPr>
                              <w:t xml:space="preserve"> при проведении выборов депутатов Законодательного Собрания Пермского края пятого</w:t>
                            </w:r>
                            <w:r w:rsidRPr="005B17CB">
                              <w:rPr>
                                <w:b/>
                                <w:bCs/>
                                <w:szCs w:val="28"/>
                              </w:rPr>
                              <w:t xml:space="preserve"> созыва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98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" filled="f" stroked="f">
                <v:textbox inset="0,0,0,0">
                  <w:txbxContent>
                    <w:p w14:paraId="6BBEA4FA" w14:textId="53AF2BCD" w:rsidR="00B33253" w:rsidRPr="00B33253" w:rsidRDefault="00963C68" w:rsidP="00963C68">
                      <w:pPr>
                        <w:pStyle w:val="a3"/>
                        <w:spacing w:line="276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452B01">
                        <w:rPr>
                          <w:b/>
                          <w:bCs/>
                          <w:szCs w:val="28"/>
                        </w:rPr>
                        <w:t xml:space="preserve">О </w:t>
                      </w:r>
                      <w:r w:rsidRPr="002B4AA5">
                        <w:rPr>
                          <w:b/>
                          <w:bCs/>
                          <w:szCs w:val="28"/>
                        </w:rPr>
                        <w:t xml:space="preserve">порядке проведения случайной выборки (жребия) подписей избирателей, содержащихся в подписных листах, представляемых в </w:t>
                      </w:r>
                      <w:r>
                        <w:rPr>
                          <w:b/>
                          <w:bCs/>
                          <w:szCs w:val="28"/>
                        </w:rPr>
                        <w:t>окружную избирательную комиссию</w:t>
                      </w:r>
                      <w:r w:rsidRPr="002B4AA5">
                        <w:rPr>
                          <w:b/>
                          <w:bCs/>
                          <w:szCs w:val="28"/>
                        </w:rPr>
                        <w:t xml:space="preserve"> в поддержку выдвижения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(самовыдвижения)</w:t>
                      </w:r>
                      <w:r w:rsidRPr="002B4AA5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Cs w:val="28"/>
                        </w:rPr>
                        <w:t>кандидата</w:t>
                      </w:r>
                      <w:r w:rsidRPr="002B4AA5">
                        <w:rPr>
                          <w:b/>
                          <w:bCs/>
                          <w:szCs w:val="28"/>
                        </w:rPr>
                        <w:t xml:space="preserve"> при проведении выборов депутатов Законодательного Собрания Пермского края пятого</w:t>
                      </w:r>
                      <w:r w:rsidRPr="005B17CB">
                        <w:rPr>
                          <w:b/>
                          <w:bCs/>
                          <w:szCs w:val="28"/>
                        </w:rPr>
                        <w:t xml:space="preserve"> созыва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BB4BD06" w:rsidR="00975170" w:rsidRPr="00DF42F4" w:rsidRDefault="00963C68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26.06.2026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2BB4BD06" w:rsidR="00975170" w:rsidRPr="00DF42F4" w:rsidRDefault="00963C68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26.06.2026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9F72B4E" w:rsidR="00E75F24" w:rsidRPr="00DF42F4" w:rsidRDefault="00963C6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104/01-4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19F72B4E" w:rsidR="00E75F24" w:rsidRPr="00DF42F4" w:rsidRDefault="00963C6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104/01-4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41A277" w14:textId="77777777" w:rsidR="009B5282" w:rsidRDefault="009B5282" w:rsidP="009B5282">
      <w:pPr>
        <w:pStyle w:val="a7"/>
        <w:spacing w:line="360" w:lineRule="auto"/>
        <w:ind w:left="709" w:firstLine="0"/>
        <w:rPr>
          <w:lang w:val="en-US"/>
        </w:rPr>
      </w:pPr>
    </w:p>
    <w:p w14:paraId="1CF3DA74" w14:textId="77777777" w:rsidR="00963C68" w:rsidRDefault="00963C68" w:rsidP="00963C68">
      <w:pPr>
        <w:autoSpaceDE w:val="0"/>
        <w:autoSpaceDN w:val="0"/>
        <w:adjustRightInd w:val="0"/>
        <w:spacing w:line="336" w:lineRule="auto"/>
        <w:ind w:firstLine="709"/>
        <w:jc w:val="both"/>
        <w:rPr>
          <w:szCs w:val="28"/>
        </w:rPr>
      </w:pPr>
    </w:p>
    <w:p w14:paraId="5BA364B5" w14:textId="1E256DD9" w:rsidR="00963C68" w:rsidRDefault="00963C68" w:rsidP="00963C68">
      <w:pPr>
        <w:autoSpaceDE w:val="0"/>
        <w:autoSpaceDN w:val="0"/>
        <w:adjustRightInd w:val="0"/>
        <w:spacing w:line="336" w:lineRule="auto"/>
        <w:ind w:firstLine="709"/>
        <w:jc w:val="both"/>
        <w:rPr>
          <w:szCs w:val="28"/>
        </w:rPr>
      </w:pPr>
      <w:r w:rsidRPr="00193D10">
        <w:rPr>
          <w:szCs w:val="28"/>
        </w:rPr>
        <w:t>В соответствии с частью 6 статьи 32 Закона Пермского края от 11.05.2011 № 766-ПК «О выборах депутатов Законодательного Собрания Пермского края»,</w:t>
      </w:r>
      <w:r>
        <w:rPr>
          <w:szCs w:val="28"/>
        </w:rPr>
        <w:t xml:space="preserve"> постановлениями Избирательной комиссии Пермского края от </w:t>
      </w:r>
      <w:r w:rsidRPr="00193D10">
        <w:rPr>
          <w:szCs w:val="28"/>
        </w:rPr>
        <w:t xml:space="preserve">27.04.2026 </w:t>
      </w:r>
      <w:r>
        <w:rPr>
          <w:szCs w:val="28"/>
        </w:rPr>
        <w:t>№</w:t>
      </w:r>
      <w:r w:rsidRPr="00E41FA8">
        <w:rPr>
          <w:szCs w:val="28"/>
        </w:rPr>
        <w:t xml:space="preserve"> 112/01-4</w:t>
      </w:r>
      <w:r>
        <w:rPr>
          <w:szCs w:val="28"/>
        </w:rPr>
        <w:t xml:space="preserve"> «</w:t>
      </w:r>
      <w:r w:rsidRPr="00E41FA8">
        <w:rPr>
          <w:szCs w:val="28"/>
        </w:rPr>
        <w:t>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</w:t>
      </w:r>
      <w:r>
        <w:rPr>
          <w:szCs w:val="28"/>
        </w:rPr>
        <w:t xml:space="preserve">тельные комиссии Пермского края» и </w:t>
      </w:r>
      <w:r w:rsidRPr="00193D10">
        <w:rPr>
          <w:szCs w:val="28"/>
        </w:rPr>
        <w:t>№ 112/03-4 «О количестве подписей избирателей в поддержку выдвижения кандидата по одномандатному избирательному округу, единого списка кандидатов при проведении выборов депутатов Законодательного Собрания Пермского края пятого созыва»</w:t>
      </w:r>
      <w:r>
        <w:rPr>
          <w:szCs w:val="28"/>
        </w:rPr>
        <w:t xml:space="preserve"> (в редакции от 19.06.2026),</w:t>
      </w:r>
    </w:p>
    <w:p w14:paraId="19FE57E6" w14:textId="0E87D2C0" w:rsidR="00963C68" w:rsidRDefault="00963C68" w:rsidP="00963C68">
      <w:pPr>
        <w:pStyle w:val="a7"/>
        <w:spacing w:line="336" w:lineRule="auto"/>
        <w:jc w:val="center"/>
      </w:pPr>
      <w:r>
        <w:t>комиссия Р Е Ш А Е Т:</w:t>
      </w:r>
    </w:p>
    <w:p w14:paraId="4D7ED53E" w14:textId="77777777" w:rsidR="00963C68" w:rsidRDefault="00963C68" w:rsidP="00963C68">
      <w:pPr>
        <w:pStyle w:val="a7"/>
        <w:spacing w:line="336" w:lineRule="auto"/>
        <w:jc w:val="center"/>
      </w:pPr>
    </w:p>
    <w:p w14:paraId="15C77854" w14:textId="7381600A" w:rsidR="00963C68" w:rsidRDefault="00963C68" w:rsidP="00963C68">
      <w:pPr>
        <w:pStyle w:val="a7"/>
        <w:numPr>
          <w:ilvl w:val="0"/>
          <w:numId w:val="1"/>
        </w:numPr>
        <w:spacing w:line="336" w:lineRule="auto"/>
        <w:ind w:left="0" w:firstLine="720"/>
      </w:pPr>
      <w:r w:rsidRPr="00193D10">
        <w:t>Утвердить порядок проведения случайной выборки (жребия) подписей избирателей, содержащихся в подписных листах, представляемых в окружную избирательную комиссию в поддержку выдвижения (самовыдвижения) кандидата при проведении выборов депутатов Законодательного Собрания Пермского края пятого созыва (прилагается).</w:t>
      </w:r>
    </w:p>
    <w:p w14:paraId="20961B3E" w14:textId="77777777" w:rsidR="00963C68" w:rsidRPr="00770947" w:rsidRDefault="00963C68" w:rsidP="00963C68">
      <w:pPr>
        <w:numPr>
          <w:ilvl w:val="0"/>
          <w:numId w:val="1"/>
        </w:numPr>
        <w:tabs>
          <w:tab w:val="left" w:pos="720"/>
        </w:tabs>
        <w:spacing w:line="276" w:lineRule="auto"/>
        <w:ind w:left="0" w:firstLine="720"/>
        <w:jc w:val="both"/>
        <w:rPr>
          <w:szCs w:val="28"/>
        </w:rPr>
      </w:pPr>
      <w:r w:rsidRPr="00770947">
        <w:rPr>
          <w:szCs w:val="28"/>
        </w:rPr>
        <w:t xml:space="preserve">Разместить настоящее решение на сайте территориальной избирательной комиссии Суксунского </w:t>
      </w:r>
      <w:r>
        <w:rPr>
          <w:szCs w:val="28"/>
        </w:rPr>
        <w:t>муниципального</w:t>
      </w:r>
      <w:r w:rsidRPr="00770947">
        <w:rPr>
          <w:szCs w:val="28"/>
        </w:rPr>
        <w:t xml:space="preserve"> округа в информационно-телекоммуникационной сети «Интернет»</w:t>
      </w:r>
      <w:r>
        <w:t>.</w:t>
      </w:r>
    </w:p>
    <w:p w14:paraId="399FD9D0" w14:textId="75C7D179" w:rsidR="00963C68" w:rsidRDefault="00963C68" w:rsidP="00963C68">
      <w:pPr>
        <w:numPr>
          <w:ilvl w:val="0"/>
          <w:numId w:val="1"/>
        </w:numPr>
        <w:tabs>
          <w:tab w:val="left" w:pos="720"/>
        </w:tabs>
        <w:spacing w:line="276" w:lineRule="auto"/>
        <w:ind w:left="0" w:firstLine="720"/>
        <w:jc w:val="both"/>
        <w:rPr>
          <w:szCs w:val="28"/>
        </w:rPr>
      </w:pPr>
      <w:r w:rsidRPr="00A301CA">
        <w:rPr>
          <w:szCs w:val="28"/>
        </w:rPr>
        <w:lastRenderedPageBreak/>
        <w:t xml:space="preserve">Контроль за исполнением решения возложить на </w:t>
      </w:r>
      <w:r>
        <w:rPr>
          <w:szCs w:val="28"/>
        </w:rPr>
        <w:t>председателя</w:t>
      </w:r>
      <w:r w:rsidRPr="00A301CA">
        <w:rPr>
          <w:szCs w:val="28"/>
        </w:rPr>
        <w:t xml:space="preserve"> территориальной избирательной комиссии </w:t>
      </w:r>
      <w:r>
        <w:rPr>
          <w:szCs w:val="28"/>
        </w:rPr>
        <w:t>Суксунского муниципального округа Павлову</w:t>
      </w:r>
      <w:r w:rsidR="004B7938">
        <w:rPr>
          <w:szCs w:val="28"/>
        </w:rPr>
        <w:t xml:space="preserve"> </w:t>
      </w:r>
      <w:r>
        <w:rPr>
          <w:szCs w:val="28"/>
        </w:rPr>
        <w:t xml:space="preserve">П.Н. </w:t>
      </w:r>
    </w:p>
    <w:p w14:paraId="62550A84" w14:textId="77777777" w:rsidR="00963C68" w:rsidRDefault="00963C68" w:rsidP="00963C68">
      <w:pPr>
        <w:pStyle w:val="a7"/>
        <w:spacing w:line="336" w:lineRule="auto"/>
        <w:ind w:left="1080" w:firstLine="0"/>
      </w:pPr>
    </w:p>
    <w:p w14:paraId="4950683E" w14:textId="77777777" w:rsidR="00963C68" w:rsidRDefault="00963C68" w:rsidP="00963C68">
      <w:pPr>
        <w:pStyle w:val="a7"/>
        <w:spacing w:line="336" w:lineRule="auto"/>
        <w:ind w:left="1080" w:firstLine="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963C68" w:rsidRPr="000F2D3B" w14:paraId="4CB1D4A2" w14:textId="77777777" w:rsidTr="00F03CBF">
        <w:tc>
          <w:tcPr>
            <w:tcW w:w="2500" w:type="pct"/>
          </w:tcPr>
          <w:p w14:paraId="6D9BF56D" w14:textId="77777777" w:rsidR="00963C68" w:rsidRPr="000F2D3B" w:rsidRDefault="00963C68" w:rsidP="00F03CBF">
            <w:pPr>
              <w:tabs>
                <w:tab w:val="left" w:pos="0"/>
              </w:tabs>
              <w:jc w:val="both"/>
              <w:rPr>
                <w:szCs w:val="28"/>
              </w:rPr>
            </w:pPr>
            <w:r w:rsidRPr="000F2D3B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</w:tcPr>
          <w:p w14:paraId="13234F9C" w14:textId="77777777" w:rsidR="00963C68" w:rsidRPr="000F2D3B" w:rsidRDefault="00963C68" w:rsidP="00F03CBF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П.Н. Павлова</w:t>
            </w:r>
          </w:p>
        </w:tc>
      </w:tr>
      <w:tr w:rsidR="00963C68" w:rsidRPr="000F2D3B" w14:paraId="773633D6" w14:textId="77777777" w:rsidTr="00F03CBF">
        <w:trPr>
          <w:trHeight w:val="482"/>
        </w:trPr>
        <w:tc>
          <w:tcPr>
            <w:tcW w:w="2500" w:type="pct"/>
          </w:tcPr>
          <w:p w14:paraId="5D373732" w14:textId="77777777" w:rsidR="00963C68" w:rsidRPr="000F2D3B" w:rsidRDefault="00963C68" w:rsidP="00F03CBF">
            <w:pPr>
              <w:tabs>
                <w:tab w:val="left" w:pos="0"/>
              </w:tabs>
              <w:jc w:val="both"/>
              <w:rPr>
                <w:szCs w:val="28"/>
              </w:rPr>
            </w:pPr>
          </w:p>
        </w:tc>
        <w:tc>
          <w:tcPr>
            <w:tcW w:w="2500" w:type="pct"/>
          </w:tcPr>
          <w:p w14:paraId="2A4D6C08" w14:textId="77777777" w:rsidR="00963C68" w:rsidRPr="000F2D3B" w:rsidRDefault="00963C68" w:rsidP="00F03CBF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963C68" w:rsidRPr="000F2D3B" w14:paraId="645656B4" w14:textId="77777777" w:rsidTr="00F03CBF">
        <w:tc>
          <w:tcPr>
            <w:tcW w:w="2500" w:type="pct"/>
          </w:tcPr>
          <w:p w14:paraId="756F9D23" w14:textId="77777777" w:rsidR="00963C68" w:rsidRPr="000F2D3B" w:rsidRDefault="00963C68" w:rsidP="00F03CBF">
            <w:pPr>
              <w:tabs>
                <w:tab w:val="left" w:pos="0"/>
              </w:tabs>
              <w:jc w:val="both"/>
              <w:rPr>
                <w:szCs w:val="28"/>
              </w:rPr>
            </w:pPr>
            <w:r w:rsidRPr="000F2D3B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</w:tcPr>
          <w:p w14:paraId="55EC466B" w14:textId="77777777" w:rsidR="00963C68" w:rsidRPr="000F2D3B" w:rsidRDefault="00963C68" w:rsidP="00F03CBF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С.Ю. Вяткина </w:t>
            </w:r>
          </w:p>
        </w:tc>
      </w:tr>
    </w:tbl>
    <w:p w14:paraId="590271D7" w14:textId="77777777" w:rsidR="009B5282" w:rsidRPr="00963C68" w:rsidRDefault="009B5282" w:rsidP="009B5282">
      <w:pPr>
        <w:pStyle w:val="a7"/>
        <w:spacing w:line="360" w:lineRule="auto"/>
        <w:ind w:firstLine="0"/>
      </w:pPr>
    </w:p>
    <w:p w14:paraId="4DD6314D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1C043" w14:textId="77777777" w:rsidR="00566F4D" w:rsidRDefault="00566F4D">
      <w:r>
        <w:separator/>
      </w:r>
    </w:p>
  </w:endnote>
  <w:endnote w:type="continuationSeparator" w:id="0">
    <w:p w14:paraId="72D2CCF7" w14:textId="77777777" w:rsidR="00566F4D" w:rsidRDefault="00566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4DE3B" w14:textId="77777777" w:rsidR="00566F4D" w:rsidRDefault="00566F4D">
      <w:r>
        <w:separator/>
      </w:r>
    </w:p>
  </w:footnote>
  <w:footnote w:type="continuationSeparator" w:id="0">
    <w:p w14:paraId="23FA2725" w14:textId="77777777" w:rsidR="00566F4D" w:rsidRDefault="00566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D6685"/>
    <w:multiLevelType w:val="hybridMultilevel"/>
    <w:tmpl w:val="A2F647AC"/>
    <w:lvl w:ilvl="0" w:tplc="E4E24C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8239789">
    <w:abstractNumId w:val="0"/>
  </w:num>
  <w:num w:numId="2" w16cid:durableId="1824277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B5832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B7938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66F4D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22907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63C68"/>
    <w:rsid w:val="00975170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E593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EF5E0C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7</cp:revision>
  <cp:lastPrinted>2026-04-24T07:26:00Z</cp:lastPrinted>
  <dcterms:created xsi:type="dcterms:W3CDTF">2026-05-05T06:45:00Z</dcterms:created>
  <dcterms:modified xsi:type="dcterms:W3CDTF">2026-06-25T07:05:00Z</dcterms:modified>
</cp:coreProperties>
</file>