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6230DD4A">
                <wp:simplePos x="0" y="0"/>
                <wp:positionH relativeFrom="margin">
                  <wp:align>right</wp:align>
                </wp:positionH>
                <wp:positionV relativeFrom="page">
                  <wp:posOffset>2162174</wp:posOffset>
                </wp:positionV>
                <wp:extent cx="5939790" cy="130492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5AAE18" w14:textId="77777777" w:rsidR="00EC0DD3" w:rsidRPr="00D021CD" w:rsidRDefault="00EC0DD3" w:rsidP="00EC0DD3">
                            <w:pPr>
                              <w:suppressAutoHyphens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054407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Законодательного Собрания Пермского края </w:t>
                            </w:r>
                            <w:r w:rsidRPr="00D021CD">
                              <w:rPr>
                                <w:b/>
                                <w:szCs w:val="28"/>
                              </w:rPr>
                              <w:t xml:space="preserve">пятого созыва </w:t>
                            </w:r>
                            <w:proofErr w:type="spellStart"/>
                            <w:r w:rsidRPr="00D021CD">
                              <w:rPr>
                                <w:b/>
                                <w:szCs w:val="28"/>
                              </w:rPr>
                              <w:t>Сакаева</w:t>
                            </w:r>
                            <w:proofErr w:type="spellEnd"/>
                            <w:r w:rsidRPr="00D021CD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021CD">
                              <w:rPr>
                                <w:b/>
                                <w:szCs w:val="28"/>
                              </w:rPr>
                              <w:t>Ильмарта</w:t>
                            </w:r>
                            <w:proofErr w:type="spellEnd"/>
                            <w:r w:rsidRPr="00D021CD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021CD">
                              <w:rPr>
                                <w:b/>
                                <w:szCs w:val="28"/>
                              </w:rPr>
                              <w:t>Тауфиковича</w:t>
                            </w:r>
                            <w:proofErr w:type="spellEnd"/>
                            <w:r w:rsidRPr="00D021CD">
                              <w:rPr>
                                <w:b/>
                                <w:szCs w:val="28"/>
                              </w:rPr>
                              <w:t>,</w:t>
                            </w:r>
                          </w:p>
                          <w:p w14:paraId="55D5B6A5" w14:textId="77777777" w:rsidR="00EC0DD3" w:rsidRPr="00D021CD" w:rsidRDefault="00EC0DD3" w:rsidP="00EC0DD3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D021C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выдвинутого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</w:t>
                            </w:r>
                          </w:p>
                          <w:p w14:paraId="02CCAF63" w14:textId="77777777" w:rsidR="00EC0DD3" w:rsidRPr="00D021CD" w:rsidRDefault="00EC0DD3" w:rsidP="00EC0DD3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021C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по одномандатному избирательному округу № 19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102.7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" filled="f" stroked="f">
                <v:textbox inset="0,0,0,0">
                  <w:txbxContent>
                    <w:p w14:paraId="745AAE18" w14:textId="77777777" w:rsidR="00EC0DD3" w:rsidRPr="00D021CD" w:rsidRDefault="00EC0DD3" w:rsidP="00EC0DD3">
                      <w:pPr>
                        <w:suppressAutoHyphens/>
                        <w:jc w:val="center"/>
                        <w:rPr>
                          <w:b/>
                          <w:szCs w:val="28"/>
                        </w:rPr>
                      </w:pPr>
                      <w:r w:rsidRPr="00054407">
                        <w:rPr>
                          <w:b/>
                          <w:szCs w:val="28"/>
                        </w:rPr>
                        <w:t xml:space="preserve">О регистрации кандидата в депутаты Законодательного Собрания Пермского края </w:t>
                      </w:r>
                      <w:r w:rsidRPr="00D021CD">
                        <w:rPr>
                          <w:b/>
                          <w:szCs w:val="28"/>
                        </w:rPr>
                        <w:t xml:space="preserve">пятого созыва </w:t>
                      </w:r>
                      <w:proofErr w:type="spellStart"/>
                      <w:r w:rsidRPr="00D021CD">
                        <w:rPr>
                          <w:b/>
                          <w:szCs w:val="28"/>
                        </w:rPr>
                        <w:t>Сакаева</w:t>
                      </w:r>
                      <w:proofErr w:type="spellEnd"/>
                      <w:r w:rsidRPr="00D021CD">
                        <w:rPr>
                          <w:b/>
                          <w:szCs w:val="28"/>
                        </w:rPr>
                        <w:t xml:space="preserve"> </w:t>
                      </w:r>
                      <w:proofErr w:type="spellStart"/>
                      <w:r w:rsidRPr="00D021CD">
                        <w:rPr>
                          <w:b/>
                          <w:szCs w:val="28"/>
                        </w:rPr>
                        <w:t>Ильмарта</w:t>
                      </w:r>
                      <w:proofErr w:type="spellEnd"/>
                      <w:r w:rsidRPr="00D021CD">
                        <w:rPr>
                          <w:b/>
                          <w:szCs w:val="28"/>
                        </w:rPr>
                        <w:t xml:space="preserve"> </w:t>
                      </w:r>
                      <w:proofErr w:type="spellStart"/>
                      <w:r w:rsidRPr="00D021CD">
                        <w:rPr>
                          <w:b/>
                          <w:szCs w:val="28"/>
                        </w:rPr>
                        <w:t>Тауфиковича</w:t>
                      </w:r>
                      <w:proofErr w:type="spellEnd"/>
                      <w:r w:rsidRPr="00D021CD">
                        <w:rPr>
                          <w:b/>
                          <w:szCs w:val="28"/>
                        </w:rPr>
                        <w:t>,</w:t>
                      </w:r>
                    </w:p>
                    <w:p w14:paraId="55D5B6A5" w14:textId="77777777" w:rsidR="00EC0DD3" w:rsidRPr="00D021CD" w:rsidRDefault="00EC0DD3" w:rsidP="00EC0DD3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D021CD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выдвинутого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</w:t>
                      </w:r>
                    </w:p>
                    <w:p w14:paraId="02CCAF63" w14:textId="77777777" w:rsidR="00EC0DD3" w:rsidRPr="00D021CD" w:rsidRDefault="00EC0DD3" w:rsidP="00EC0DD3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D021CD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по одномандатному избирательному округу № 19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0ABE5F1" w:rsidR="00975170" w:rsidRPr="00DF42F4" w:rsidRDefault="00551292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24 июля 2026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20ABE5F1" w:rsidR="00975170" w:rsidRPr="00DF42F4" w:rsidRDefault="00551292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24 июля 2026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B8D11C9" w:rsidR="00E75F24" w:rsidRPr="00DF42F4" w:rsidRDefault="00551292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106/02-4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3B8D11C9" w:rsidR="00E75F24" w:rsidRPr="00DF42F4" w:rsidRDefault="00551292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106/02-4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41A277" w14:textId="77777777" w:rsidR="009B5282" w:rsidRDefault="009B5282" w:rsidP="009B5282">
      <w:pPr>
        <w:pStyle w:val="a7"/>
        <w:spacing w:line="360" w:lineRule="auto"/>
        <w:ind w:left="709" w:firstLine="0"/>
        <w:rPr>
          <w:lang w:val="en-US"/>
        </w:rPr>
      </w:pPr>
    </w:p>
    <w:p w14:paraId="590271D7" w14:textId="77777777" w:rsidR="009B5282" w:rsidRDefault="009B5282" w:rsidP="009B5282">
      <w:pPr>
        <w:pStyle w:val="a7"/>
        <w:spacing w:line="360" w:lineRule="auto"/>
        <w:ind w:firstLine="0"/>
        <w:rPr>
          <w:lang w:val="en-US"/>
        </w:rPr>
      </w:pPr>
    </w:p>
    <w:p w14:paraId="1A79A756" w14:textId="77777777" w:rsidR="00EC0DD3" w:rsidRPr="00D021CD" w:rsidRDefault="00EC0DD3" w:rsidP="00EC0DD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1CD">
        <w:rPr>
          <w:rFonts w:ascii="Times New Roman" w:hAnsi="Times New Roman" w:cs="Times New Roman"/>
          <w:sz w:val="28"/>
          <w:szCs w:val="28"/>
        </w:rPr>
        <w:t xml:space="preserve">Проверив соблюдение требований Закона Пермского края </w:t>
      </w:r>
      <w:r w:rsidRPr="00D021CD">
        <w:rPr>
          <w:rFonts w:ascii="Times New Roman" w:hAnsi="Times New Roman" w:cs="Times New Roman"/>
          <w:sz w:val="28"/>
          <w:szCs w:val="28"/>
        </w:rPr>
        <w:br/>
        <w:t xml:space="preserve">от 11 мая 2011 года № 766-ПК «О выборах депутатов Законодательного Собрания Пермского края» при представлении кандидатом в депутаты Законодательного Собрания Пермского края пятого созыва </w:t>
      </w:r>
      <w:proofErr w:type="spellStart"/>
      <w:r w:rsidRPr="00D021CD">
        <w:rPr>
          <w:rFonts w:ascii="Times New Roman" w:hAnsi="Times New Roman" w:cs="Times New Roman"/>
          <w:sz w:val="28"/>
          <w:szCs w:val="28"/>
        </w:rPr>
        <w:t>Сакаев</w:t>
      </w:r>
      <w:r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D02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21CD">
        <w:rPr>
          <w:rFonts w:ascii="Times New Roman" w:hAnsi="Times New Roman" w:cs="Times New Roman"/>
          <w:sz w:val="28"/>
          <w:szCs w:val="28"/>
        </w:rPr>
        <w:t>Ильмарт</w:t>
      </w:r>
      <w:r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D02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21CD">
        <w:rPr>
          <w:rFonts w:ascii="Times New Roman" w:hAnsi="Times New Roman" w:cs="Times New Roman"/>
          <w:sz w:val="28"/>
          <w:szCs w:val="28"/>
        </w:rPr>
        <w:t>Тауфикович</w:t>
      </w:r>
      <w:r>
        <w:rPr>
          <w:rFonts w:ascii="Times New Roman" w:hAnsi="Times New Roman" w:cs="Times New Roman"/>
          <w:sz w:val="28"/>
          <w:szCs w:val="28"/>
        </w:rPr>
        <w:t>ем</w:t>
      </w:r>
      <w:proofErr w:type="spellEnd"/>
      <w:r w:rsidRPr="00D021CD">
        <w:rPr>
          <w:rFonts w:ascii="Times New Roman" w:hAnsi="Times New Roman" w:cs="Times New Roman"/>
          <w:sz w:val="28"/>
          <w:szCs w:val="28"/>
        </w:rPr>
        <w:t>, выдвинутым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19,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48155AF8" w14:textId="77777777" w:rsidR="00EC0DD3" w:rsidRPr="00D021CD" w:rsidRDefault="00EC0DD3" w:rsidP="00EC0DD3">
      <w:pPr>
        <w:pStyle w:val="a7"/>
        <w:suppressAutoHyphens/>
        <w:spacing w:before="120" w:after="120" w:line="276" w:lineRule="auto"/>
        <w:ind w:firstLine="0"/>
        <w:jc w:val="center"/>
        <w:rPr>
          <w:szCs w:val="28"/>
        </w:rPr>
      </w:pPr>
      <w:r w:rsidRPr="00D021CD">
        <w:rPr>
          <w:szCs w:val="28"/>
        </w:rPr>
        <w:t xml:space="preserve">Комиссия  </w:t>
      </w:r>
      <w:r w:rsidRPr="00D021CD">
        <w:rPr>
          <w:spacing w:val="100"/>
          <w:szCs w:val="28"/>
        </w:rPr>
        <w:t>решае</w:t>
      </w:r>
      <w:r w:rsidRPr="00D021CD">
        <w:rPr>
          <w:szCs w:val="28"/>
        </w:rPr>
        <w:t>т:</w:t>
      </w:r>
    </w:p>
    <w:p w14:paraId="764FB5EE" w14:textId="77777777" w:rsidR="00EC0DD3" w:rsidRPr="00D021CD" w:rsidRDefault="00EC0DD3" w:rsidP="00EC0DD3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1CD">
        <w:rPr>
          <w:rFonts w:ascii="Times New Roman" w:hAnsi="Times New Roman" w:cs="Times New Roman"/>
          <w:sz w:val="28"/>
          <w:szCs w:val="28"/>
        </w:rPr>
        <w:t xml:space="preserve">Зарегистрировать кандидата в депутаты Законодательного Собрания Пермского края пятого созыва </w:t>
      </w:r>
      <w:proofErr w:type="spellStart"/>
      <w:r w:rsidRPr="00D021CD">
        <w:rPr>
          <w:rFonts w:ascii="Times New Roman" w:hAnsi="Times New Roman" w:cs="Times New Roman"/>
          <w:sz w:val="28"/>
          <w:szCs w:val="28"/>
        </w:rPr>
        <w:t>Сакаева</w:t>
      </w:r>
      <w:proofErr w:type="spellEnd"/>
      <w:r w:rsidRPr="00D02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21CD">
        <w:rPr>
          <w:rFonts w:ascii="Times New Roman" w:hAnsi="Times New Roman" w:cs="Times New Roman"/>
          <w:sz w:val="28"/>
          <w:szCs w:val="28"/>
        </w:rPr>
        <w:t>Ильмарта</w:t>
      </w:r>
      <w:proofErr w:type="spellEnd"/>
      <w:r w:rsidRPr="00D02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21CD">
        <w:rPr>
          <w:rFonts w:ascii="Times New Roman" w:hAnsi="Times New Roman" w:cs="Times New Roman"/>
          <w:sz w:val="28"/>
          <w:szCs w:val="28"/>
        </w:rPr>
        <w:t>Тауфиковича</w:t>
      </w:r>
      <w:proofErr w:type="spellEnd"/>
      <w:r w:rsidRPr="00D021CD">
        <w:rPr>
          <w:rFonts w:ascii="Times New Roman" w:hAnsi="Times New Roman" w:cs="Times New Roman"/>
          <w:bCs/>
          <w:sz w:val="28"/>
          <w:szCs w:val="28"/>
        </w:rPr>
        <w:t xml:space="preserve">, выдвинутого избирательным объединением </w:t>
      </w:r>
      <w:r w:rsidRPr="00D021CD">
        <w:rPr>
          <w:rFonts w:ascii="Times New Roman" w:hAnsi="Times New Roman" w:cs="Times New Roman"/>
          <w:sz w:val="28"/>
          <w:szCs w:val="28"/>
        </w:rPr>
        <w:t xml:space="preserve">«Региональное отделение Политической партии «РОССИЙСКАЯ ПАРТИЯ ПЕНСИОНЕРОВ ЗА СОЦИАЛЬНУЮ СПРАВЕДЛИВОСТЬ» в Пермском крае» </w:t>
      </w:r>
      <w:r w:rsidRPr="00D021CD">
        <w:rPr>
          <w:rFonts w:ascii="Times New Roman" w:hAnsi="Times New Roman" w:cs="Times New Roman"/>
          <w:bCs/>
          <w:sz w:val="28"/>
          <w:szCs w:val="28"/>
        </w:rPr>
        <w:t xml:space="preserve">по одномандатному избирательному округу № 19. </w:t>
      </w:r>
    </w:p>
    <w:p w14:paraId="6B03637E" w14:textId="77777777" w:rsidR="00EC0DD3" w:rsidRPr="00D021CD" w:rsidRDefault="00EC0DD3" w:rsidP="00EC0DD3">
      <w:pPr>
        <w:pStyle w:val="a7"/>
        <w:suppressAutoHyphens/>
        <w:spacing w:line="276" w:lineRule="auto"/>
        <w:ind w:firstLine="709"/>
        <w:rPr>
          <w:bCs/>
          <w:szCs w:val="28"/>
        </w:rPr>
      </w:pPr>
      <w:r w:rsidRPr="00D021CD">
        <w:rPr>
          <w:bCs/>
          <w:szCs w:val="28"/>
        </w:rPr>
        <w:t xml:space="preserve">Дата и время регистрации: 24 июля 2026 года в 12 часов </w:t>
      </w:r>
      <w:r>
        <w:rPr>
          <w:bCs/>
          <w:szCs w:val="28"/>
        </w:rPr>
        <w:t>20</w:t>
      </w:r>
      <w:r w:rsidRPr="00D021CD">
        <w:rPr>
          <w:bCs/>
          <w:szCs w:val="28"/>
        </w:rPr>
        <w:t xml:space="preserve"> минут.</w:t>
      </w:r>
    </w:p>
    <w:p w14:paraId="7C0CD8AC" w14:textId="3673FA83" w:rsidR="00EC0DD3" w:rsidRPr="00DB4011" w:rsidRDefault="00EC0DD3" w:rsidP="00EC0DD3">
      <w:pPr>
        <w:pStyle w:val="a7"/>
        <w:numPr>
          <w:ilvl w:val="0"/>
          <w:numId w:val="1"/>
        </w:numPr>
        <w:suppressAutoHyphens/>
        <w:spacing w:line="276" w:lineRule="auto"/>
        <w:ind w:left="0" w:firstLine="709"/>
        <w:rPr>
          <w:bCs/>
        </w:rPr>
      </w:pPr>
      <w:r w:rsidRPr="00D021CD">
        <w:rPr>
          <w:bCs/>
          <w:szCs w:val="28"/>
        </w:rPr>
        <w:t>Выдать</w:t>
      </w:r>
      <w:r w:rsidRPr="00D021CD">
        <w:rPr>
          <w:bCs/>
        </w:rPr>
        <w:t xml:space="preserve"> зарегистрированному кандидату в депутаты Законодательного Собрания Пермского</w:t>
      </w:r>
      <w:r w:rsidRPr="00F2245D">
        <w:rPr>
          <w:bCs/>
        </w:rPr>
        <w:t xml:space="preserve"> края пятого созыва по </w:t>
      </w:r>
      <w:r w:rsidRPr="00DB4011">
        <w:rPr>
          <w:bCs/>
        </w:rPr>
        <w:lastRenderedPageBreak/>
        <w:t xml:space="preserve">одномандатному избирательному округу № 19 </w:t>
      </w:r>
      <w:proofErr w:type="spellStart"/>
      <w:r w:rsidRPr="00DB4011">
        <w:rPr>
          <w:szCs w:val="28"/>
        </w:rPr>
        <w:t>Сакаев</w:t>
      </w:r>
      <w:r w:rsidR="00325E08">
        <w:rPr>
          <w:szCs w:val="28"/>
        </w:rPr>
        <w:t>у</w:t>
      </w:r>
      <w:proofErr w:type="spellEnd"/>
      <w:r w:rsidRPr="00DB4011">
        <w:rPr>
          <w:szCs w:val="28"/>
        </w:rPr>
        <w:t xml:space="preserve"> </w:t>
      </w:r>
      <w:proofErr w:type="spellStart"/>
      <w:r w:rsidRPr="00DB4011">
        <w:rPr>
          <w:szCs w:val="28"/>
        </w:rPr>
        <w:t>Ильмарт</w:t>
      </w:r>
      <w:r w:rsidR="00325E08">
        <w:rPr>
          <w:szCs w:val="28"/>
        </w:rPr>
        <w:t>у</w:t>
      </w:r>
      <w:proofErr w:type="spellEnd"/>
      <w:r w:rsidRPr="00DB4011">
        <w:rPr>
          <w:szCs w:val="28"/>
        </w:rPr>
        <w:t xml:space="preserve"> </w:t>
      </w:r>
      <w:proofErr w:type="spellStart"/>
      <w:r w:rsidRPr="00DB4011">
        <w:rPr>
          <w:szCs w:val="28"/>
        </w:rPr>
        <w:t>Тауфикович</w:t>
      </w:r>
      <w:r w:rsidR="00325E08">
        <w:rPr>
          <w:szCs w:val="28"/>
        </w:rPr>
        <w:t>у</w:t>
      </w:r>
      <w:proofErr w:type="spellEnd"/>
      <w:r w:rsidRPr="00DB4011">
        <w:rPr>
          <w:bCs/>
        </w:rPr>
        <w:t xml:space="preserve"> удостоверение о регистрации установленного образца.</w:t>
      </w:r>
    </w:p>
    <w:p w14:paraId="13E14116" w14:textId="77777777" w:rsidR="00EC0DD3" w:rsidRPr="00555EB0" w:rsidRDefault="00EC0DD3" w:rsidP="00EC0DD3">
      <w:pPr>
        <w:pStyle w:val="a7"/>
        <w:numPr>
          <w:ilvl w:val="0"/>
          <w:numId w:val="1"/>
        </w:numPr>
        <w:suppressAutoHyphens/>
        <w:spacing w:line="276" w:lineRule="auto"/>
        <w:ind w:left="0" w:firstLine="709"/>
      </w:pPr>
      <w:r w:rsidRPr="00DB4011">
        <w:t>Разместить настоящее</w:t>
      </w:r>
      <w:r w:rsidRPr="00555EB0">
        <w:t xml:space="preserve"> решение на официальном сайте территориальной избирательной комиссии </w:t>
      </w:r>
      <w:r>
        <w:t>Суксунского муниципального округа</w:t>
      </w:r>
      <w:r w:rsidRPr="00555EB0">
        <w:t xml:space="preserve"> в информационно-телекоммуникационной сети «Интернет».</w:t>
      </w:r>
    </w:p>
    <w:p w14:paraId="438AB38C" w14:textId="77777777" w:rsidR="00EC0DD3" w:rsidRDefault="00EC0DD3" w:rsidP="00EC0DD3">
      <w:pPr>
        <w:pStyle w:val="a7"/>
        <w:numPr>
          <w:ilvl w:val="0"/>
          <w:numId w:val="1"/>
        </w:numPr>
        <w:suppressAutoHyphens/>
        <w:spacing w:line="276" w:lineRule="auto"/>
        <w:ind w:left="0" w:firstLine="709"/>
      </w:pPr>
      <w:r w:rsidRPr="00555EB0">
        <w:t>Возложить</w:t>
      </w:r>
      <w:r>
        <w:t xml:space="preserve"> контроль за исполнением настоящего решения на председателя территориальной избирательной комиссии Суксунского муниципального округа Павлову П.Н.</w:t>
      </w:r>
    </w:p>
    <w:p w14:paraId="3B16D16F" w14:textId="77777777" w:rsidR="00EC0DD3" w:rsidRDefault="00EC0DD3" w:rsidP="00EC0DD3">
      <w:pPr>
        <w:pStyle w:val="a7"/>
        <w:suppressAutoHyphens/>
        <w:spacing w:line="276" w:lineRule="auto"/>
        <w:ind w:left="709" w:firstLine="0"/>
      </w:pPr>
    </w:p>
    <w:p w14:paraId="756D656A" w14:textId="77777777" w:rsidR="00EC0DD3" w:rsidRDefault="00EC0DD3" w:rsidP="00EC0DD3">
      <w:pPr>
        <w:pStyle w:val="a7"/>
        <w:suppressAutoHyphens/>
        <w:spacing w:line="276" w:lineRule="auto"/>
        <w:ind w:left="709" w:firstLine="0"/>
      </w:pPr>
    </w:p>
    <w:p w14:paraId="00D88866" w14:textId="77777777" w:rsidR="00EC0DD3" w:rsidRPr="001E473C" w:rsidRDefault="00EC0DD3" w:rsidP="00EC0DD3">
      <w:pPr>
        <w:pStyle w:val="a7"/>
        <w:suppressAutoHyphens/>
        <w:spacing w:line="276" w:lineRule="auto"/>
        <w:ind w:left="709" w:firstLine="0"/>
      </w:pPr>
    </w:p>
    <w:tbl>
      <w:tblPr>
        <w:tblW w:w="9355" w:type="dxa"/>
        <w:jc w:val="center"/>
        <w:tblLayout w:type="fixed"/>
        <w:tblLook w:val="0000" w:firstRow="0" w:lastRow="0" w:firstColumn="0" w:lastColumn="0" w:noHBand="0" w:noVBand="0"/>
      </w:tblPr>
      <w:tblGrid>
        <w:gridCol w:w="5333"/>
        <w:gridCol w:w="4022"/>
      </w:tblGrid>
      <w:tr w:rsidR="00EC0DD3" w14:paraId="62CD0B09" w14:textId="77777777" w:rsidTr="00365A9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0DF57252" w14:textId="77777777" w:rsidR="00EC0DD3" w:rsidRPr="00930608" w:rsidRDefault="00EC0DD3" w:rsidP="00365A92">
            <w:pPr>
              <w:pStyle w:val="a7"/>
              <w:suppressAutoHyphens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C2F6F49" w14:textId="77777777" w:rsidR="00EC0DD3" w:rsidRDefault="00EC0DD3" w:rsidP="00365A92">
            <w:pPr>
              <w:pStyle w:val="a7"/>
              <w:suppressAutoHyphens/>
              <w:ind w:left="1606" w:firstLine="0"/>
              <w:jc w:val="right"/>
            </w:pPr>
            <w:r>
              <w:t>П.Н. Павлова</w:t>
            </w:r>
          </w:p>
        </w:tc>
      </w:tr>
      <w:tr w:rsidR="00EC0DD3" w14:paraId="3E586425" w14:textId="77777777" w:rsidTr="00365A9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6F2D53B6" w14:textId="77777777" w:rsidR="00EC0DD3" w:rsidRDefault="00EC0DD3" w:rsidP="00365A92">
            <w:pPr>
              <w:pStyle w:val="a7"/>
              <w:suppressAutoHyphens/>
              <w:ind w:firstLine="0"/>
              <w:rPr>
                <w:sz w:val="20"/>
              </w:rPr>
            </w:pPr>
          </w:p>
          <w:p w14:paraId="38F163CE" w14:textId="77777777" w:rsidR="00EC0DD3" w:rsidRPr="00DB156C" w:rsidRDefault="00EC0DD3" w:rsidP="00365A92">
            <w:pPr>
              <w:pStyle w:val="a7"/>
              <w:suppressAutoHyphens/>
              <w:ind w:firstLine="0"/>
              <w:rPr>
                <w:sz w:val="20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F8EA4E3" w14:textId="77777777" w:rsidR="00EC0DD3" w:rsidRDefault="00EC0DD3" w:rsidP="00365A92">
            <w:pPr>
              <w:pStyle w:val="a7"/>
              <w:suppressAutoHyphens/>
              <w:ind w:left="1606" w:firstLine="0"/>
              <w:jc w:val="right"/>
            </w:pPr>
          </w:p>
        </w:tc>
      </w:tr>
      <w:tr w:rsidR="00EC0DD3" w14:paraId="162730CE" w14:textId="77777777" w:rsidTr="00365A92">
        <w:trPr>
          <w:trHeight w:val="240"/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6006A473" w14:textId="77777777" w:rsidR="00EC0DD3" w:rsidRDefault="00EC0DD3" w:rsidP="00365A92">
            <w:pPr>
              <w:pStyle w:val="a7"/>
              <w:suppressAutoHyphens/>
              <w:spacing w:line="240" w:lineRule="exact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  <w:vAlign w:val="bottom"/>
          </w:tcPr>
          <w:p w14:paraId="79DFB4C7" w14:textId="77777777" w:rsidR="00EC0DD3" w:rsidRDefault="00EC0DD3" w:rsidP="00365A92">
            <w:pPr>
              <w:pStyle w:val="a7"/>
              <w:suppressAutoHyphens/>
              <w:ind w:left="1606" w:firstLine="0"/>
              <w:jc w:val="right"/>
            </w:pPr>
            <w:r>
              <w:t>С.Ю. Вяткина</w:t>
            </w:r>
          </w:p>
        </w:tc>
      </w:tr>
    </w:tbl>
    <w:p w14:paraId="2D2E3BE7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B8F5F" w14:textId="77777777" w:rsidR="005B3638" w:rsidRDefault="005B3638">
      <w:r>
        <w:separator/>
      </w:r>
    </w:p>
  </w:endnote>
  <w:endnote w:type="continuationSeparator" w:id="0">
    <w:p w14:paraId="57659790" w14:textId="77777777" w:rsidR="005B3638" w:rsidRDefault="005B3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8645A" w14:textId="77777777" w:rsidR="005B3638" w:rsidRDefault="005B3638">
      <w:r>
        <w:separator/>
      </w:r>
    </w:p>
  </w:footnote>
  <w:footnote w:type="continuationSeparator" w:id="0">
    <w:p w14:paraId="5335B6EA" w14:textId="77777777" w:rsidR="005B3638" w:rsidRDefault="005B3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951EA"/>
    <w:multiLevelType w:val="hybridMultilevel"/>
    <w:tmpl w:val="1368C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830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15836"/>
    <w:rsid w:val="001243E3"/>
    <w:rsid w:val="00137969"/>
    <w:rsid w:val="001757B8"/>
    <w:rsid w:val="00191482"/>
    <w:rsid w:val="001A00FC"/>
    <w:rsid w:val="001A152B"/>
    <w:rsid w:val="001A36DA"/>
    <w:rsid w:val="001B15BE"/>
    <w:rsid w:val="001B206D"/>
    <w:rsid w:val="001C1318"/>
    <w:rsid w:val="001C355E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25E08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5613D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292"/>
    <w:rsid w:val="00551323"/>
    <w:rsid w:val="005522B1"/>
    <w:rsid w:val="00553882"/>
    <w:rsid w:val="00556797"/>
    <w:rsid w:val="00584989"/>
    <w:rsid w:val="00592B00"/>
    <w:rsid w:val="005A62A6"/>
    <w:rsid w:val="005B3638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22907"/>
    <w:rsid w:val="00741EB1"/>
    <w:rsid w:val="00751328"/>
    <w:rsid w:val="00756AB6"/>
    <w:rsid w:val="0076494D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B528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8344E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DD3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uiPriority w:val="99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6</cp:revision>
  <cp:lastPrinted>2026-04-24T07:26:00Z</cp:lastPrinted>
  <dcterms:created xsi:type="dcterms:W3CDTF">2026-07-23T11:07:00Z</dcterms:created>
  <dcterms:modified xsi:type="dcterms:W3CDTF">2026-07-24T11:13:00Z</dcterms:modified>
</cp:coreProperties>
</file>