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1770CE5F" w:rsidR="00A5243C" w:rsidRPr="00462428" w:rsidRDefault="007544F9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73B3C28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2477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BB4388" w14:textId="77777777" w:rsidR="00BB1283" w:rsidRDefault="00C3248C" w:rsidP="00DE232A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bookmarkStart w:id="0" w:name="_Hlk235439258"/>
                            <w:bookmarkStart w:id="1" w:name="_Hlk235439321"/>
                            <w:bookmarkStart w:id="2" w:name="_Hlk235439322"/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 xml:space="preserve">О проведении адресного информирования избирателей </w:t>
                            </w:r>
                          </w:p>
                          <w:p w14:paraId="2FD39679" w14:textId="74809AB0" w:rsidR="00C3248C" w:rsidRPr="00C3248C" w:rsidRDefault="00C3248C" w:rsidP="00DE232A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          </w:r>
                            <w:r w:rsidR="00B66EDF">
                              <w:rPr>
                                <w:b/>
                                <w:bCs/>
                                <w:szCs w:val="28"/>
                              </w:rPr>
                              <w:t xml:space="preserve">, </w:t>
                            </w:r>
                            <w:r w:rsidR="00B66EDF" w:rsidRPr="00A51A63">
                              <w:rPr>
                                <w:b/>
                                <w:bCs/>
                                <w:szCs w:val="28"/>
                              </w:rPr>
                              <w:t>назначенных на 20 сентября 2026 года</w:t>
                            </w:r>
                            <w:r w:rsidR="00B66EDF">
                              <w:rPr>
                                <w:b/>
                                <w:bCs/>
                                <w:szCs w:val="28"/>
                              </w:rPr>
                              <w:t>,</w:t>
                            </w:r>
                          </w:p>
                          <w:p w14:paraId="6BBEA4FA" w14:textId="49E72C24" w:rsidR="00B33253" w:rsidRPr="00B33253" w:rsidRDefault="00C3248C" w:rsidP="00DE232A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 xml:space="preserve"> путем их оповещения способом поквартирного (подомового) обхода</w:t>
                            </w:r>
                            <w:bookmarkEnd w:id="0"/>
                            <w:r w:rsidR="003F62BD">
                              <w:rPr>
                                <w:b/>
                                <w:bCs/>
                                <w:szCs w:val="28"/>
                              </w:rPr>
                              <w:br/>
                              <w:t xml:space="preserve"> на территории </w:t>
                            </w:r>
                            <w:bookmarkEnd w:id="1"/>
                            <w:bookmarkEnd w:id="2"/>
                            <w:r w:rsidR="0052580A">
                              <w:rPr>
                                <w:b/>
                                <w:bCs/>
                                <w:szCs w:val="28"/>
                              </w:rPr>
                              <w:t>Суксунского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8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" filled="f" stroked="f">
                <v:textbox inset="0,0,0,0">
                  <w:txbxContent>
                    <w:p w14:paraId="04BB4388" w14:textId="77777777" w:rsidR="00BB1283" w:rsidRDefault="00C3248C" w:rsidP="00DE232A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bookmarkStart w:id="3" w:name="_Hlk235439258"/>
                      <w:bookmarkStart w:id="4" w:name="_Hlk235439321"/>
                      <w:bookmarkStart w:id="5" w:name="_Hlk235439322"/>
                      <w:r w:rsidRPr="00C3248C">
                        <w:rPr>
                          <w:b/>
                          <w:bCs/>
                          <w:szCs w:val="28"/>
                        </w:rPr>
                        <w:t xml:space="preserve">О проведении адресного информирования избирателей </w:t>
                      </w:r>
                    </w:p>
                    <w:p w14:paraId="2FD39679" w14:textId="74809AB0" w:rsidR="00C3248C" w:rsidRPr="00C3248C" w:rsidRDefault="00C3248C" w:rsidP="00DE232A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3248C">
                        <w:rPr>
                          <w:b/>
                          <w:bCs/>
                          <w:szCs w:val="28"/>
                        </w:rPr>
    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    </w:r>
                      <w:r w:rsidR="00B66EDF">
                        <w:rPr>
                          <w:b/>
                          <w:bCs/>
                          <w:szCs w:val="28"/>
                        </w:rPr>
                        <w:t xml:space="preserve">, </w:t>
                      </w:r>
                      <w:r w:rsidR="00B66EDF" w:rsidRPr="00A51A63">
                        <w:rPr>
                          <w:b/>
                          <w:bCs/>
                          <w:szCs w:val="28"/>
                        </w:rPr>
                        <w:t>назначенных на 20 сентября 2026 года</w:t>
                      </w:r>
                      <w:r w:rsidR="00B66EDF">
                        <w:rPr>
                          <w:b/>
                          <w:bCs/>
                          <w:szCs w:val="28"/>
                        </w:rPr>
                        <w:t>,</w:t>
                      </w:r>
                    </w:p>
                    <w:p w14:paraId="6BBEA4FA" w14:textId="49E72C24" w:rsidR="00B33253" w:rsidRPr="00B33253" w:rsidRDefault="00C3248C" w:rsidP="00DE232A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3248C">
                        <w:rPr>
                          <w:b/>
                          <w:bCs/>
                          <w:szCs w:val="28"/>
                        </w:rPr>
                        <w:t xml:space="preserve"> путем их оповещения способом поквартирного (подомового) обхода</w:t>
                      </w:r>
                      <w:bookmarkEnd w:id="3"/>
                      <w:r w:rsidR="003F62BD">
                        <w:rPr>
                          <w:b/>
                          <w:bCs/>
                          <w:szCs w:val="28"/>
                        </w:rPr>
                        <w:br/>
                        <w:t xml:space="preserve"> на территории </w:t>
                      </w:r>
                      <w:bookmarkEnd w:id="4"/>
                      <w:bookmarkEnd w:id="5"/>
                      <w:r w:rsidR="0052580A">
                        <w:rPr>
                          <w:b/>
                          <w:bCs/>
                          <w:szCs w:val="28"/>
                        </w:rPr>
                        <w:t>Суксунского муниципального округа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C0BD159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46F2013" w:rsidR="00E75F24" w:rsidRPr="00DF42F4" w:rsidRDefault="0052580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106/03-4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" filled="f" stroked="f">
                <v:textbox inset="0,0,0,0">
                  <w:txbxContent>
                    <w:p w14:paraId="20AA8656" w14:textId="146F2013" w:rsidR="00E75F24" w:rsidRPr="00DF42F4" w:rsidRDefault="0052580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106/03-4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5DA9D01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7777777" w:rsidR="00975170" w:rsidRPr="00DF42F4" w:rsidRDefault="00975170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" filled="f" stroked="f">
                <v:textbox inset="0,0,0,0">
                  <w:txbxContent>
                    <w:p w14:paraId="27D5AEA5" w14:textId="77777777" w:rsidR="00975170" w:rsidRPr="00DF42F4" w:rsidRDefault="00975170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480E0DA" w14:textId="77777777" w:rsidR="00EC6E46" w:rsidRDefault="00EC6E46" w:rsidP="00462428">
      <w:pPr>
        <w:pStyle w:val="a7"/>
        <w:spacing w:line="360" w:lineRule="auto"/>
        <w:ind w:left="709" w:firstLine="0"/>
        <w:rPr>
          <w:lang w:val="en-US"/>
        </w:rPr>
      </w:pPr>
    </w:p>
    <w:p w14:paraId="538A4517" w14:textId="77777777" w:rsidR="00EC22A9" w:rsidRDefault="00EC22A9" w:rsidP="00DF42F4">
      <w:pPr>
        <w:pStyle w:val="a7"/>
        <w:spacing w:line="360" w:lineRule="auto"/>
        <w:ind w:firstLine="0"/>
        <w:rPr>
          <w:lang w:val="en-US"/>
        </w:rPr>
      </w:pPr>
    </w:p>
    <w:p w14:paraId="2D52B5B5" w14:textId="3208BCA4" w:rsidR="00751328" w:rsidRDefault="00B66EDF" w:rsidP="0052580A">
      <w:pPr>
        <w:pStyle w:val="a7"/>
        <w:spacing w:line="276" w:lineRule="auto"/>
        <w:ind w:firstLine="567"/>
      </w:pPr>
      <w:bookmarkStart w:id="6" w:name="_Hlk235439304"/>
      <w:r w:rsidRPr="006067A7">
        <w:t>Руководствуясь стать</w:t>
      </w:r>
      <w:r w:rsidR="00CD1BC1" w:rsidRPr="006067A7">
        <w:t>ями 30,</w:t>
      </w:r>
      <w:r w:rsidRPr="006067A7">
        <w:t xml:space="preserve"> 31, частью 1 статьи 59, частью 2 статьи 81  Федерального закона от 22 февраля 2014 года №</w:t>
      </w:r>
      <w:r w:rsidR="00CD1BC1" w:rsidRPr="006067A7">
        <w:t xml:space="preserve"> </w:t>
      </w:r>
      <w:r w:rsidRPr="006067A7">
        <w:t xml:space="preserve">20-ФЗ «О выборах депутатов Государственной Думы Федерального Собрания Российской Федерации», </w:t>
      </w:r>
      <w:r w:rsidR="00CD1BC1" w:rsidRPr="006067A7">
        <w:t xml:space="preserve">пунктом 9 статьи 26, </w:t>
      </w:r>
      <w:r w:rsidRPr="006067A7">
        <w:t>пунктом 6 статьи 27,</w:t>
      </w:r>
      <w:r w:rsidR="003F62BD" w:rsidRPr="006067A7">
        <w:t xml:space="preserve"> пунктом 3 статьи 45, пунктом 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bookmarkEnd w:id="6"/>
      <w:r w:rsidR="003F62BD" w:rsidRPr="006067A7">
        <w:t>постановлением Избирательной комиссии Пермского края от 2</w:t>
      </w:r>
      <w:r w:rsidR="00746DDC">
        <w:t>2</w:t>
      </w:r>
      <w:r w:rsidR="003F62BD" w:rsidRPr="006067A7">
        <w:t xml:space="preserve"> июля 2026 года № </w:t>
      </w:r>
      <w:r w:rsidR="0052580A">
        <w:t>129/03-4</w:t>
      </w:r>
      <w:r w:rsidR="003F62BD" w:rsidRPr="006067A7">
        <w:t xml:space="preserve"> «О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в единый день голосования путем их оповещения способом поквартирного (подомового) обхода</w:t>
      </w:r>
      <w:r w:rsidR="00CD1BC1" w:rsidRPr="006067A7">
        <w:t>»</w:t>
      </w:r>
      <w:r w:rsidR="003F62BD">
        <w:t xml:space="preserve"> </w:t>
      </w:r>
    </w:p>
    <w:p w14:paraId="027D32B9" w14:textId="77777777" w:rsidR="0052580A" w:rsidRPr="00751328" w:rsidRDefault="0052580A" w:rsidP="0052580A">
      <w:pPr>
        <w:pStyle w:val="a7"/>
        <w:spacing w:line="276" w:lineRule="auto"/>
        <w:ind w:firstLine="567"/>
      </w:pPr>
    </w:p>
    <w:p w14:paraId="78878320" w14:textId="7B2CC678" w:rsidR="003F62BD" w:rsidRDefault="003F62BD" w:rsidP="0052580A">
      <w:pPr>
        <w:pStyle w:val="a7"/>
        <w:spacing w:line="276" w:lineRule="auto"/>
        <w:jc w:val="center"/>
      </w:pPr>
      <w:r>
        <w:t>Комиссия р</w:t>
      </w:r>
      <w:r w:rsidR="0052580A">
        <w:t xml:space="preserve"> </w:t>
      </w:r>
      <w:r>
        <w:t>е</w:t>
      </w:r>
      <w:r w:rsidR="0052580A">
        <w:t xml:space="preserve"> </w:t>
      </w:r>
      <w:r>
        <w:t>ш</w:t>
      </w:r>
      <w:r w:rsidR="0052580A">
        <w:t xml:space="preserve"> </w:t>
      </w:r>
      <w:r>
        <w:t>а</w:t>
      </w:r>
      <w:r w:rsidR="0052580A">
        <w:t xml:space="preserve"> </w:t>
      </w:r>
      <w:r>
        <w:t>е</w:t>
      </w:r>
      <w:r w:rsidR="0052580A">
        <w:t xml:space="preserve"> </w:t>
      </w:r>
      <w:r>
        <w:t>т:</w:t>
      </w:r>
    </w:p>
    <w:p w14:paraId="2A453B8B" w14:textId="77777777" w:rsidR="0052580A" w:rsidRDefault="0052580A" w:rsidP="0052580A">
      <w:pPr>
        <w:pStyle w:val="a7"/>
        <w:spacing w:line="276" w:lineRule="auto"/>
        <w:jc w:val="center"/>
      </w:pPr>
    </w:p>
    <w:p w14:paraId="0088E944" w14:textId="74D48D1D" w:rsidR="003F62BD" w:rsidRDefault="003F62BD" w:rsidP="0052580A">
      <w:pPr>
        <w:pStyle w:val="a7"/>
        <w:spacing w:line="276" w:lineRule="auto"/>
      </w:pPr>
      <w:r>
        <w:t xml:space="preserve">1. Утвердить перечень участковых избирательных комиссий, </w:t>
      </w:r>
      <w:bookmarkStart w:id="7" w:name="_Hlk235439404"/>
      <w:r>
        <w:t xml:space="preserve">которые будут осуществлять проведение адресного информирования </w:t>
      </w:r>
      <w:r w:rsidRPr="003F62BD">
        <w:t>избирателей на выборах депутатов Государственной Думы Федерального Собрания Российской Федерации девятого созыва и совмещенных с ними выборах</w:t>
      </w:r>
      <w:r w:rsidR="00B66EDF">
        <w:t>,</w:t>
      </w:r>
      <w:r w:rsidRPr="003F62BD">
        <w:t xml:space="preserve"> </w:t>
      </w:r>
      <w:r w:rsidR="00B66EDF" w:rsidRPr="00A51A63">
        <w:t xml:space="preserve">назначенных на 20 сентября 2026 года, </w:t>
      </w:r>
      <w:r w:rsidRPr="003F62BD">
        <w:t xml:space="preserve">путем их оповещения способом поквартирного (подомового) обхода с использованием специализированного цифрового сервиса </w:t>
      </w:r>
      <w:r>
        <w:t>(далее – проект «ИнформУИК»)</w:t>
      </w:r>
      <w:bookmarkEnd w:id="7"/>
      <w:r>
        <w:t xml:space="preserve">, а также численность членов участковых избирательных комиссий, участвующих в проекте «ИнформУИК», на территории </w:t>
      </w:r>
      <w:r w:rsidR="0052580A">
        <w:t>Суксунского</w:t>
      </w:r>
      <w:r>
        <w:t xml:space="preserve"> муниципального округа согласно приложению </w:t>
      </w:r>
      <w:r w:rsidR="000938DE">
        <w:t xml:space="preserve">№1 </w:t>
      </w:r>
      <w:r>
        <w:t>к настоящему решению.</w:t>
      </w:r>
    </w:p>
    <w:p w14:paraId="1F6986DC" w14:textId="174BC454" w:rsidR="003F62BD" w:rsidRDefault="003F62BD" w:rsidP="0052580A">
      <w:pPr>
        <w:pStyle w:val="a7"/>
        <w:spacing w:line="276" w:lineRule="auto"/>
      </w:pPr>
      <w:r>
        <w:t xml:space="preserve">2. </w:t>
      </w:r>
      <w:bookmarkStart w:id="8" w:name="_Hlk235439484"/>
      <w:r>
        <w:t xml:space="preserve">Определить из числа членов территориальной избирательной комиссии </w:t>
      </w:r>
      <w:r w:rsidR="0052580A">
        <w:t>Суксунского муниципального округа</w:t>
      </w:r>
      <w:r>
        <w:t xml:space="preserve"> координаторов, </w:t>
      </w:r>
      <w:r>
        <w:lastRenderedPageBreak/>
        <w:t xml:space="preserve">ответственных за реализацию проекта </w:t>
      </w:r>
      <w:bookmarkStart w:id="9" w:name="_Hlk235271490"/>
      <w:r>
        <w:t xml:space="preserve">«ИнформУИК» </w:t>
      </w:r>
      <w:bookmarkEnd w:id="9"/>
      <w:r>
        <w:t>на</w:t>
      </w:r>
      <w:r w:rsidR="000938DE">
        <w:t xml:space="preserve"> </w:t>
      </w:r>
      <w:r>
        <w:t xml:space="preserve">территории </w:t>
      </w:r>
      <w:bookmarkEnd w:id="8"/>
      <w:r w:rsidR="0052580A">
        <w:t>Суксунского муниципального округа</w:t>
      </w:r>
      <w:r>
        <w:t xml:space="preserve"> </w:t>
      </w:r>
      <w:bookmarkStart w:id="10" w:name="_Hlk235436388"/>
      <w:r w:rsidR="000938DE">
        <w:t>согласно приложению №2</w:t>
      </w:r>
      <w:r w:rsidR="007566E5" w:rsidRPr="007566E5">
        <w:t xml:space="preserve"> </w:t>
      </w:r>
      <w:r w:rsidR="007566E5">
        <w:t>к настоящему решению</w:t>
      </w:r>
      <w:r>
        <w:t>.</w:t>
      </w:r>
      <w:bookmarkEnd w:id="10"/>
    </w:p>
    <w:p w14:paraId="7F731F36" w14:textId="6C8F148D" w:rsidR="000938DE" w:rsidRDefault="003F62BD" w:rsidP="0052580A">
      <w:pPr>
        <w:pStyle w:val="a7"/>
        <w:spacing w:line="276" w:lineRule="auto"/>
      </w:pPr>
      <w:r>
        <w:t xml:space="preserve">3. </w:t>
      </w:r>
      <w:r w:rsidR="000938DE">
        <w:t xml:space="preserve">Утвердить график проведения очных инструктажей членов участковых избирательных комиссий, участвующих в </w:t>
      </w:r>
      <w:r w:rsidR="000938DE" w:rsidRPr="000938DE">
        <w:t>проект</w:t>
      </w:r>
      <w:r w:rsidR="000938DE">
        <w:t>е</w:t>
      </w:r>
      <w:r w:rsidR="000938DE" w:rsidRPr="000938DE">
        <w:t xml:space="preserve"> «ИнформУИК»</w:t>
      </w:r>
      <w:r w:rsidR="007566E5" w:rsidRPr="007566E5">
        <w:t xml:space="preserve"> согласно приложению №</w:t>
      </w:r>
      <w:r w:rsidR="007566E5">
        <w:t>3</w:t>
      </w:r>
      <w:r w:rsidR="007566E5" w:rsidRPr="007566E5">
        <w:t xml:space="preserve"> к настоящему решению.</w:t>
      </w:r>
    </w:p>
    <w:p w14:paraId="2E677664" w14:textId="3DC225AB" w:rsidR="003F62BD" w:rsidRDefault="000938DE" w:rsidP="0052580A">
      <w:pPr>
        <w:pStyle w:val="a7"/>
        <w:spacing w:line="276" w:lineRule="auto"/>
      </w:pPr>
      <w:r>
        <w:t xml:space="preserve">4. </w:t>
      </w:r>
      <w:r w:rsidR="003F62BD">
        <w:t xml:space="preserve">Разместить настоящее решение на сайте территориальной избирательной комиссии </w:t>
      </w:r>
      <w:r w:rsidR="0052580A">
        <w:t xml:space="preserve">Суксунского муниципального округа </w:t>
      </w:r>
      <w:r w:rsidR="003F62BD">
        <w:t>в информационно-телекоммуникационной сети «Интернет».</w:t>
      </w:r>
    </w:p>
    <w:p w14:paraId="0348E459" w14:textId="20B15212" w:rsidR="00E84500" w:rsidRPr="00751328" w:rsidRDefault="00AD2B11" w:rsidP="0052580A">
      <w:pPr>
        <w:pStyle w:val="a7"/>
        <w:spacing w:line="276" w:lineRule="auto"/>
        <w:ind w:firstLine="567"/>
      </w:pPr>
      <w:r>
        <w:t xml:space="preserve">  </w:t>
      </w:r>
      <w:r w:rsidR="000938DE">
        <w:t>5</w:t>
      </w:r>
      <w:r w:rsidR="003F62BD">
        <w:t xml:space="preserve">. Контроль за исполнением настоящего решения возложить на председателя территориальной избирательной комиссии </w:t>
      </w:r>
      <w:r w:rsidR="0052580A">
        <w:t>Суксунского муниципального округа Павлову П.Н.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E84500" w14:paraId="0E004157" w14:textId="77777777" w:rsidTr="00F43D3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E6CD651" w14:textId="77777777" w:rsidR="00E84500" w:rsidRPr="00FD0E8F" w:rsidRDefault="00E84500" w:rsidP="00AF5F1C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066ACCE" w14:textId="0F49A7E1" w:rsidR="00E84500" w:rsidRDefault="0052580A" w:rsidP="00AF5F1C">
            <w:pPr>
              <w:pStyle w:val="a7"/>
              <w:spacing w:before="600" w:line="240" w:lineRule="auto"/>
              <w:ind w:firstLine="0"/>
              <w:jc w:val="right"/>
            </w:pPr>
            <w:r>
              <w:t>П.Н. Павлова</w:t>
            </w:r>
          </w:p>
        </w:tc>
      </w:tr>
      <w:tr w:rsidR="00E84500" w14:paraId="794D5D3E" w14:textId="77777777" w:rsidTr="00F43D3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AD76CAA" w14:textId="77777777" w:rsidR="00E84500" w:rsidRDefault="00E84500" w:rsidP="00F43D3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570893A" w14:textId="77777777" w:rsidR="00E84500" w:rsidRDefault="00E84500" w:rsidP="00F43D3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E84500" w14:paraId="1D81E102" w14:textId="77777777" w:rsidTr="00F43D3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7FF1860" w14:textId="77777777" w:rsidR="00E84500" w:rsidRDefault="00E84500" w:rsidP="00F43D3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0056D04E" w14:textId="5144C3DC" w:rsidR="00E84500" w:rsidRDefault="0052580A" w:rsidP="00F43D36">
            <w:pPr>
              <w:pStyle w:val="a7"/>
              <w:spacing w:line="240" w:lineRule="auto"/>
              <w:ind w:firstLine="0"/>
              <w:jc w:val="right"/>
            </w:pPr>
            <w:r>
              <w:t>С.Ю. Вяткина</w:t>
            </w:r>
          </w:p>
        </w:tc>
      </w:tr>
    </w:tbl>
    <w:p w14:paraId="4DF9F376" w14:textId="3B9ADA6F" w:rsidR="00525A05" w:rsidRDefault="00525A05" w:rsidP="00DF42F4">
      <w:pPr>
        <w:pStyle w:val="a7"/>
        <w:spacing w:line="240" w:lineRule="auto"/>
        <w:ind w:firstLine="0"/>
        <w:rPr>
          <w:sz w:val="20"/>
        </w:rPr>
      </w:pPr>
    </w:p>
    <w:p w14:paraId="310BB23B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1D72971F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660D9EEA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2C8AF9C2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0B45BE00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69989787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18E77D9A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02AA0321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677F757D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515D162A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50A8C74B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6ED1F5DA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0ED8B8F2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339AFDF4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05934F82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492CDCFC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38AD72E7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202E9AE3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376474F4" w14:textId="77777777" w:rsidR="0035169B" w:rsidRDefault="0035169B" w:rsidP="00DF42F4">
      <w:pPr>
        <w:pStyle w:val="a7"/>
        <w:spacing w:line="240" w:lineRule="auto"/>
        <w:ind w:firstLine="0"/>
        <w:rPr>
          <w:sz w:val="20"/>
        </w:rPr>
      </w:pPr>
    </w:p>
    <w:p w14:paraId="04C7DC91" w14:textId="77777777" w:rsidR="0035169B" w:rsidRDefault="0035169B" w:rsidP="00DF42F4">
      <w:pPr>
        <w:pStyle w:val="a7"/>
        <w:spacing w:line="240" w:lineRule="auto"/>
        <w:ind w:firstLine="0"/>
        <w:rPr>
          <w:sz w:val="20"/>
        </w:rPr>
      </w:pPr>
    </w:p>
    <w:p w14:paraId="06151246" w14:textId="77777777" w:rsidR="0035169B" w:rsidRDefault="0035169B" w:rsidP="00DF42F4">
      <w:pPr>
        <w:pStyle w:val="a7"/>
        <w:spacing w:line="240" w:lineRule="auto"/>
        <w:ind w:firstLine="0"/>
        <w:rPr>
          <w:sz w:val="20"/>
        </w:rPr>
      </w:pPr>
    </w:p>
    <w:p w14:paraId="26CABC5D" w14:textId="77777777" w:rsidR="0035169B" w:rsidRDefault="0035169B" w:rsidP="00DF42F4">
      <w:pPr>
        <w:pStyle w:val="a7"/>
        <w:spacing w:line="240" w:lineRule="auto"/>
        <w:ind w:firstLine="0"/>
        <w:rPr>
          <w:sz w:val="20"/>
        </w:rPr>
      </w:pPr>
    </w:p>
    <w:p w14:paraId="4F20614D" w14:textId="77777777" w:rsidR="0035169B" w:rsidRDefault="0035169B" w:rsidP="00DF42F4">
      <w:pPr>
        <w:pStyle w:val="a7"/>
        <w:spacing w:line="240" w:lineRule="auto"/>
        <w:ind w:firstLine="0"/>
        <w:rPr>
          <w:sz w:val="20"/>
        </w:rPr>
      </w:pPr>
    </w:p>
    <w:p w14:paraId="7C387566" w14:textId="77777777" w:rsidR="0035169B" w:rsidRDefault="0035169B" w:rsidP="00DF42F4">
      <w:pPr>
        <w:pStyle w:val="a7"/>
        <w:spacing w:line="240" w:lineRule="auto"/>
        <w:ind w:firstLine="0"/>
        <w:rPr>
          <w:sz w:val="20"/>
        </w:rPr>
      </w:pPr>
    </w:p>
    <w:p w14:paraId="28585E31" w14:textId="77777777" w:rsidR="0035169B" w:rsidRDefault="0035169B" w:rsidP="00DF42F4">
      <w:pPr>
        <w:pStyle w:val="a7"/>
        <w:spacing w:line="240" w:lineRule="auto"/>
        <w:ind w:firstLine="0"/>
        <w:rPr>
          <w:sz w:val="20"/>
        </w:rPr>
      </w:pPr>
    </w:p>
    <w:p w14:paraId="7AE57EA3" w14:textId="77777777" w:rsidR="0035169B" w:rsidRDefault="0035169B" w:rsidP="00DF42F4">
      <w:pPr>
        <w:pStyle w:val="a7"/>
        <w:spacing w:line="240" w:lineRule="auto"/>
        <w:ind w:firstLine="0"/>
        <w:rPr>
          <w:sz w:val="20"/>
        </w:rPr>
      </w:pPr>
    </w:p>
    <w:p w14:paraId="756F724D" w14:textId="77777777" w:rsidR="0035169B" w:rsidRDefault="0035169B" w:rsidP="00DF42F4">
      <w:pPr>
        <w:pStyle w:val="a7"/>
        <w:spacing w:line="240" w:lineRule="auto"/>
        <w:ind w:firstLine="0"/>
        <w:rPr>
          <w:sz w:val="20"/>
        </w:rPr>
      </w:pPr>
    </w:p>
    <w:p w14:paraId="7EB8BBE8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777ABB80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2A8BD16C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506B5216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631AD27D" w14:textId="7EDE6F2D" w:rsidR="00AD2B11" w:rsidRDefault="00AD2B11" w:rsidP="00AD2B11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14:paraId="1709F9ED" w14:textId="79EA1D78" w:rsidR="00AD2B11" w:rsidRDefault="00AD2B11" w:rsidP="00AD2B11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к решению территориальной избирательной </w:t>
      </w:r>
    </w:p>
    <w:p w14:paraId="74C5BDE1" w14:textId="4A665D78" w:rsidR="00AD2B11" w:rsidRDefault="00AD2B11" w:rsidP="00AD2B11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комиссии </w:t>
      </w:r>
      <w:r w:rsidR="001A5B73">
        <w:rPr>
          <w:sz w:val="24"/>
          <w:szCs w:val="24"/>
        </w:rPr>
        <w:t>Суксунского муниципального округа</w:t>
      </w:r>
    </w:p>
    <w:p w14:paraId="61125733" w14:textId="39366F08" w:rsidR="00AD2B11" w:rsidRDefault="00AD2B11" w:rsidP="00AD2B11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1A5B73">
        <w:rPr>
          <w:sz w:val="24"/>
          <w:szCs w:val="24"/>
        </w:rPr>
        <w:t xml:space="preserve">24.07.2026 </w:t>
      </w:r>
      <w:r>
        <w:rPr>
          <w:sz w:val="24"/>
          <w:szCs w:val="24"/>
        </w:rPr>
        <w:t xml:space="preserve">№ </w:t>
      </w:r>
      <w:r w:rsidR="001A5B73">
        <w:rPr>
          <w:sz w:val="24"/>
          <w:szCs w:val="24"/>
        </w:rPr>
        <w:t>106/03-4</w:t>
      </w:r>
    </w:p>
    <w:p w14:paraId="17A8201D" w14:textId="657A37E8" w:rsidR="00AD2B11" w:rsidRPr="007510B7" w:rsidRDefault="00AD2B11" w:rsidP="00AD2B11">
      <w:pPr>
        <w:autoSpaceDE w:val="0"/>
        <w:autoSpaceDN w:val="0"/>
        <w:adjustRightInd w:val="0"/>
        <w:ind w:left="11057"/>
        <w:outlineLvl w:val="0"/>
        <w:rPr>
          <w:sz w:val="24"/>
          <w:szCs w:val="24"/>
        </w:rPr>
      </w:pPr>
      <w:r>
        <w:rPr>
          <w:sz w:val="24"/>
          <w:szCs w:val="24"/>
        </w:rPr>
        <w:t>ил</w:t>
      </w:r>
    </w:p>
    <w:p w14:paraId="27E4B12F" w14:textId="77777777" w:rsidR="00AD2B11" w:rsidRPr="00D87498" w:rsidRDefault="00AD2B11" w:rsidP="00AD2B11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D87498">
        <w:rPr>
          <w:b/>
          <w:sz w:val="24"/>
          <w:szCs w:val="24"/>
        </w:rPr>
        <w:t xml:space="preserve">Распределение численности </w:t>
      </w:r>
    </w:p>
    <w:p w14:paraId="0B6E17D7" w14:textId="77777777" w:rsidR="00AD2B11" w:rsidRDefault="00AD2B11" w:rsidP="00AD2B11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 xml:space="preserve">членов участковых избирательных комиссий, </w:t>
      </w:r>
    </w:p>
    <w:p w14:paraId="4673FE9C" w14:textId="7E5EE1E5" w:rsidR="00AD2B11" w:rsidRDefault="00AD2B11" w:rsidP="001729FF">
      <w:pPr>
        <w:pStyle w:val="a7"/>
        <w:spacing w:line="240" w:lineRule="auto"/>
        <w:jc w:val="center"/>
        <w:rPr>
          <w:b/>
          <w:sz w:val="24"/>
          <w:szCs w:val="24"/>
        </w:rPr>
      </w:pPr>
      <w:r w:rsidRPr="00F16D6F">
        <w:rPr>
          <w:b/>
          <w:sz w:val="24"/>
          <w:szCs w:val="24"/>
        </w:rPr>
        <w:t>участвующих в проекте «ИнформУИК</w:t>
      </w:r>
    </w:p>
    <w:p w14:paraId="0280D0F7" w14:textId="6FB65224" w:rsidR="00AD2B11" w:rsidRPr="007566E5" w:rsidRDefault="007566E5" w:rsidP="00AD2B11">
      <w:pPr>
        <w:pStyle w:val="a7"/>
        <w:spacing w:line="24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4"/>
          <w:szCs w:val="18"/>
        </w:rPr>
        <w:t xml:space="preserve">на </w:t>
      </w:r>
      <w:r w:rsidR="00AD2B11" w:rsidRPr="007566E5">
        <w:rPr>
          <w:b/>
          <w:bCs/>
          <w:sz w:val="24"/>
          <w:szCs w:val="18"/>
        </w:rPr>
        <w:t>территории</w:t>
      </w:r>
      <w:r w:rsidR="001A5B73">
        <w:rPr>
          <w:b/>
          <w:bCs/>
          <w:sz w:val="24"/>
          <w:szCs w:val="18"/>
        </w:rPr>
        <w:t xml:space="preserve"> Суксунского </w:t>
      </w:r>
      <w:r w:rsidR="00AD2B11" w:rsidRPr="007566E5">
        <w:rPr>
          <w:b/>
          <w:bCs/>
          <w:sz w:val="24"/>
          <w:szCs w:val="18"/>
        </w:rPr>
        <w:t>муниципального округа</w:t>
      </w:r>
    </w:p>
    <w:p w14:paraId="6AFB7053" w14:textId="77777777" w:rsidR="00AD2B11" w:rsidRPr="00DB1ACE" w:rsidRDefault="00AD2B11" w:rsidP="00AD2B11">
      <w:pPr>
        <w:pStyle w:val="a7"/>
        <w:spacing w:line="240" w:lineRule="auto"/>
        <w:jc w:val="center"/>
        <w:rPr>
          <w:b/>
          <w:sz w:val="24"/>
          <w:szCs w:val="24"/>
        </w:rPr>
      </w:pPr>
    </w:p>
    <w:tbl>
      <w:tblPr>
        <w:tblW w:w="8500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4764"/>
        <w:gridCol w:w="2976"/>
      </w:tblGrid>
      <w:tr w:rsidR="00AD2B11" w:rsidRPr="00D87498" w14:paraId="26EC4EE6" w14:textId="77777777" w:rsidTr="007566E5">
        <w:trPr>
          <w:trHeight w:val="253"/>
        </w:trPr>
        <w:tc>
          <w:tcPr>
            <w:tcW w:w="760" w:type="dxa"/>
            <w:vMerge w:val="restart"/>
            <w:noWrap/>
            <w:vAlign w:val="center"/>
          </w:tcPr>
          <w:p w14:paraId="4B110F32" w14:textId="77777777" w:rsidR="00AD2B11" w:rsidRPr="00D87498" w:rsidRDefault="00AD2B11" w:rsidP="002764C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764" w:type="dxa"/>
            <w:vMerge w:val="restart"/>
            <w:vAlign w:val="center"/>
          </w:tcPr>
          <w:p w14:paraId="6880D27E" w14:textId="408308CD" w:rsidR="00AD2B11" w:rsidRPr="00D87498" w:rsidRDefault="00AD2B11" w:rsidP="002764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У</w:t>
            </w:r>
            <w:r w:rsidRPr="00D87498">
              <w:rPr>
                <w:b/>
                <w:bCs/>
                <w:sz w:val="22"/>
                <w:szCs w:val="22"/>
              </w:rPr>
              <w:t>ИК</w:t>
            </w:r>
          </w:p>
        </w:tc>
        <w:tc>
          <w:tcPr>
            <w:tcW w:w="2976" w:type="dxa"/>
            <w:vMerge w:val="restart"/>
            <w:vAlign w:val="center"/>
          </w:tcPr>
          <w:p w14:paraId="31182A1B" w14:textId="5A42E6EE" w:rsidR="00AD2B11" w:rsidRDefault="00B56AF6" w:rsidP="002764C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Численность</w:t>
            </w:r>
            <w:r w:rsidR="00AD2B11" w:rsidRPr="00D87498">
              <w:rPr>
                <w:b/>
                <w:bCs/>
                <w:color w:val="000000"/>
                <w:sz w:val="22"/>
                <w:szCs w:val="22"/>
              </w:rPr>
              <w:t xml:space="preserve"> членов участковых избирательных комиссий, </w:t>
            </w:r>
            <w:r w:rsidR="00AD2B11" w:rsidRPr="00D87498">
              <w:rPr>
                <w:b/>
                <w:sz w:val="22"/>
                <w:szCs w:val="22"/>
              </w:rPr>
              <w:t>участвующих</w:t>
            </w:r>
          </w:p>
          <w:p w14:paraId="07140ABB" w14:textId="77777777" w:rsidR="00AD2B11" w:rsidRPr="00D87498" w:rsidRDefault="00AD2B11" w:rsidP="002764C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87498">
              <w:rPr>
                <w:b/>
                <w:sz w:val="22"/>
                <w:szCs w:val="22"/>
              </w:rPr>
              <w:t xml:space="preserve"> в проекте «ИнформУИК»</w:t>
            </w:r>
          </w:p>
        </w:tc>
      </w:tr>
      <w:tr w:rsidR="00AD2B11" w:rsidRPr="00D87498" w14:paraId="26C5AFCD" w14:textId="77777777" w:rsidTr="007566E5">
        <w:trPr>
          <w:trHeight w:val="1379"/>
        </w:trPr>
        <w:tc>
          <w:tcPr>
            <w:tcW w:w="760" w:type="dxa"/>
            <w:vMerge/>
            <w:noWrap/>
            <w:vAlign w:val="center"/>
            <w:hideMark/>
          </w:tcPr>
          <w:p w14:paraId="529B926A" w14:textId="77777777" w:rsidR="00AD2B11" w:rsidRPr="00D87498" w:rsidRDefault="00AD2B11" w:rsidP="002764C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  <w:vMerge/>
            <w:vAlign w:val="center"/>
            <w:hideMark/>
          </w:tcPr>
          <w:p w14:paraId="354CC393" w14:textId="77777777" w:rsidR="00AD2B11" w:rsidRPr="00D87498" w:rsidRDefault="00AD2B11" w:rsidP="002764C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5CF7BACA" w14:textId="77777777" w:rsidR="00AD2B11" w:rsidRPr="00D87498" w:rsidRDefault="00AD2B11" w:rsidP="002764C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AD2B11" w:rsidRPr="00D87498" w14:paraId="6FB7F138" w14:textId="77777777" w:rsidTr="007566E5">
        <w:trPr>
          <w:trHeight w:val="300"/>
        </w:trPr>
        <w:tc>
          <w:tcPr>
            <w:tcW w:w="760" w:type="dxa"/>
            <w:noWrap/>
            <w:vAlign w:val="center"/>
            <w:hideMark/>
          </w:tcPr>
          <w:p w14:paraId="08F60BD7" w14:textId="77777777" w:rsidR="00AD2B11" w:rsidRPr="00D87498" w:rsidRDefault="00AD2B11" w:rsidP="002764CD">
            <w:pPr>
              <w:jc w:val="center"/>
              <w:rPr>
                <w:color w:val="000000"/>
                <w:sz w:val="22"/>
                <w:szCs w:val="22"/>
              </w:rPr>
            </w:pPr>
            <w:r w:rsidRPr="00D8749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764" w:type="dxa"/>
          </w:tcPr>
          <w:p w14:paraId="6230EBB4" w14:textId="47C01CB5" w:rsidR="00AD2B11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3701</w:t>
            </w:r>
          </w:p>
        </w:tc>
        <w:tc>
          <w:tcPr>
            <w:tcW w:w="2976" w:type="dxa"/>
            <w:vAlign w:val="center"/>
          </w:tcPr>
          <w:p w14:paraId="09CF45DD" w14:textId="1614EF37" w:rsidR="00E04466" w:rsidRPr="00F1103A" w:rsidRDefault="00E04466" w:rsidP="00E0446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AD2B11" w:rsidRPr="00D87498" w14:paraId="411C8CF3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7EADEB8C" w14:textId="266545B4" w:rsidR="00AD2B11" w:rsidRPr="00D87498" w:rsidRDefault="007566E5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764" w:type="dxa"/>
          </w:tcPr>
          <w:p w14:paraId="713263F3" w14:textId="42FA3E2B" w:rsidR="00AD2B11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3702</w:t>
            </w:r>
          </w:p>
        </w:tc>
        <w:tc>
          <w:tcPr>
            <w:tcW w:w="2976" w:type="dxa"/>
            <w:vAlign w:val="center"/>
          </w:tcPr>
          <w:p w14:paraId="3531587D" w14:textId="3C29DB16" w:rsidR="00AD2B11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AD2B11" w:rsidRPr="00D87498" w14:paraId="72F7E26A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7F582270" w14:textId="162FDF4A" w:rsidR="00AD2B11" w:rsidRPr="00D87498" w:rsidRDefault="007566E5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764" w:type="dxa"/>
          </w:tcPr>
          <w:p w14:paraId="732E0C8F" w14:textId="3DF259A2" w:rsidR="00AD2B11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3703</w:t>
            </w:r>
          </w:p>
        </w:tc>
        <w:tc>
          <w:tcPr>
            <w:tcW w:w="2976" w:type="dxa"/>
            <w:vAlign w:val="center"/>
          </w:tcPr>
          <w:p w14:paraId="48A4BD1D" w14:textId="2CC6A71F" w:rsidR="00AD2B11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1A5B73" w:rsidRPr="00D87498" w14:paraId="50A0917B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1E5C6A01" w14:textId="3AFA0EB3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764" w:type="dxa"/>
          </w:tcPr>
          <w:p w14:paraId="5A5B6308" w14:textId="7A31CA65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3704</w:t>
            </w:r>
          </w:p>
        </w:tc>
        <w:tc>
          <w:tcPr>
            <w:tcW w:w="2976" w:type="dxa"/>
            <w:vAlign w:val="center"/>
          </w:tcPr>
          <w:p w14:paraId="7EF3235D" w14:textId="1F56D6A8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1A5B73" w:rsidRPr="00D87498" w14:paraId="4FC25B56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7FA156D4" w14:textId="2612BBE6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764" w:type="dxa"/>
          </w:tcPr>
          <w:p w14:paraId="6B8D0D08" w14:textId="6CC0BAC8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3705</w:t>
            </w:r>
          </w:p>
        </w:tc>
        <w:tc>
          <w:tcPr>
            <w:tcW w:w="2976" w:type="dxa"/>
            <w:vAlign w:val="center"/>
          </w:tcPr>
          <w:p w14:paraId="1D39DC3A" w14:textId="6175AF24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A5B73" w:rsidRPr="00D87498" w14:paraId="46575C9E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101478CF" w14:textId="37BF3C59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764" w:type="dxa"/>
          </w:tcPr>
          <w:p w14:paraId="7C6B6773" w14:textId="18E55C6D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3706</w:t>
            </w:r>
          </w:p>
        </w:tc>
        <w:tc>
          <w:tcPr>
            <w:tcW w:w="2976" w:type="dxa"/>
            <w:vAlign w:val="center"/>
          </w:tcPr>
          <w:p w14:paraId="3F6CA734" w14:textId="7ACCD62F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A5B73" w:rsidRPr="00D87498" w14:paraId="1F62C38E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4F9DC05E" w14:textId="3E7AFB59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764" w:type="dxa"/>
          </w:tcPr>
          <w:p w14:paraId="71E9BC59" w14:textId="42C03887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3707</w:t>
            </w:r>
          </w:p>
        </w:tc>
        <w:tc>
          <w:tcPr>
            <w:tcW w:w="2976" w:type="dxa"/>
            <w:vAlign w:val="center"/>
          </w:tcPr>
          <w:p w14:paraId="2EEB993F" w14:textId="1F41CEAC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A5B73" w:rsidRPr="00D87498" w14:paraId="21B8213C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4EAAEC6C" w14:textId="0F095715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764" w:type="dxa"/>
          </w:tcPr>
          <w:p w14:paraId="0E3CC993" w14:textId="7DFB25BA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3708</w:t>
            </w:r>
          </w:p>
        </w:tc>
        <w:tc>
          <w:tcPr>
            <w:tcW w:w="2976" w:type="dxa"/>
            <w:vAlign w:val="center"/>
          </w:tcPr>
          <w:p w14:paraId="4D0DB3D0" w14:textId="3AA2713B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A5B73" w:rsidRPr="00D87498" w14:paraId="173F424D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4E0D7165" w14:textId="745E7A9F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764" w:type="dxa"/>
          </w:tcPr>
          <w:p w14:paraId="74C3FD8A" w14:textId="289DBC2A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3709</w:t>
            </w:r>
          </w:p>
        </w:tc>
        <w:tc>
          <w:tcPr>
            <w:tcW w:w="2976" w:type="dxa"/>
            <w:vAlign w:val="center"/>
          </w:tcPr>
          <w:p w14:paraId="1DE28CC6" w14:textId="04DEA89F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A5B73" w:rsidRPr="00D87498" w14:paraId="070C9F8A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3F79F6BA" w14:textId="10C8A1A4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764" w:type="dxa"/>
          </w:tcPr>
          <w:p w14:paraId="44FB1742" w14:textId="4EC7CBAB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3710</w:t>
            </w:r>
          </w:p>
        </w:tc>
        <w:tc>
          <w:tcPr>
            <w:tcW w:w="2976" w:type="dxa"/>
            <w:vAlign w:val="center"/>
          </w:tcPr>
          <w:p w14:paraId="6FB82913" w14:textId="6CF79A79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1A5B73" w:rsidRPr="00D87498" w14:paraId="56ED8265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626A6267" w14:textId="69F790BB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764" w:type="dxa"/>
          </w:tcPr>
          <w:p w14:paraId="264E00EE" w14:textId="5890DCC1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3711</w:t>
            </w:r>
          </w:p>
        </w:tc>
        <w:tc>
          <w:tcPr>
            <w:tcW w:w="2976" w:type="dxa"/>
            <w:vAlign w:val="center"/>
          </w:tcPr>
          <w:p w14:paraId="19867970" w14:textId="71EE156E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A5B73" w:rsidRPr="00D87498" w14:paraId="66C95A8A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368B817F" w14:textId="781A538E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764" w:type="dxa"/>
          </w:tcPr>
          <w:p w14:paraId="20F3A979" w14:textId="5F6A2743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3712</w:t>
            </w:r>
          </w:p>
        </w:tc>
        <w:tc>
          <w:tcPr>
            <w:tcW w:w="2976" w:type="dxa"/>
            <w:vAlign w:val="center"/>
          </w:tcPr>
          <w:p w14:paraId="3EB9539C" w14:textId="55B9185E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A5B73" w:rsidRPr="00D87498" w14:paraId="60D39BDF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78B63502" w14:textId="37BEBA40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764" w:type="dxa"/>
          </w:tcPr>
          <w:p w14:paraId="011C7475" w14:textId="3A149A6E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3713</w:t>
            </w:r>
          </w:p>
        </w:tc>
        <w:tc>
          <w:tcPr>
            <w:tcW w:w="2976" w:type="dxa"/>
            <w:vAlign w:val="center"/>
          </w:tcPr>
          <w:p w14:paraId="3BAC6CB8" w14:textId="38E8AE48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1A5B73" w:rsidRPr="00D87498" w14:paraId="35BDE43C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707B0DA9" w14:textId="1E1B5D0B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764" w:type="dxa"/>
          </w:tcPr>
          <w:p w14:paraId="3BC7ECD4" w14:textId="05F9BC95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3714</w:t>
            </w:r>
          </w:p>
        </w:tc>
        <w:tc>
          <w:tcPr>
            <w:tcW w:w="2976" w:type="dxa"/>
            <w:vAlign w:val="center"/>
          </w:tcPr>
          <w:p w14:paraId="7FD55229" w14:textId="5172DBB8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A5B73" w:rsidRPr="00D87498" w14:paraId="15422639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1CDD0C8A" w14:textId="4C11DDB9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764" w:type="dxa"/>
          </w:tcPr>
          <w:p w14:paraId="6736DD3A" w14:textId="23360D2C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3715</w:t>
            </w:r>
          </w:p>
        </w:tc>
        <w:tc>
          <w:tcPr>
            <w:tcW w:w="2976" w:type="dxa"/>
            <w:vAlign w:val="center"/>
          </w:tcPr>
          <w:p w14:paraId="3ED1E4C5" w14:textId="3E63FA56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A5B73" w:rsidRPr="00D87498" w14:paraId="3DAB5FCB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22873949" w14:textId="4A82F8E7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764" w:type="dxa"/>
          </w:tcPr>
          <w:p w14:paraId="38AD5A92" w14:textId="7DEA44E3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3716</w:t>
            </w:r>
          </w:p>
        </w:tc>
        <w:tc>
          <w:tcPr>
            <w:tcW w:w="2976" w:type="dxa"/>
            <w:vAlign w:val="center"/>
          </w:tcPr>
          <w:p w14:paraId="6D785D97" w14:textId="1C877C94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A5B73" w:rsidRPr="00D87498" w14:paraId="3986B763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0249FC84" w14:textId="42F5E084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764" w:type="dxa"/>
          </w:tcPr>
          <w:p w14:paraId="6B6908B3" w14:textId="236B53F8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3717</w:t>
            </w:r>
          </w:p>
        </w:tc>
        <w:tc>
          <w:tcPr>
            <w:tcW w:w="2976" w:type="dxa"/>
            <w:vAlign w:val="center"/>
          </w:tcPr>
          <w:p w14:paraId="377FB670" w14:textId="14C2EA3F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A5B73" w:rsidRPr="00D87498" w14:paraId="72DB63D7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4AA1ADDB" w14:textId="1D668DD8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764" w:type="dxa"/>
          </w:tcPr>
          <w:p w14:paraId="379796FB" w14:textId="3391D0AF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3718</w:t>
            </w:r>
          </w:p>
        </w:tc>
        <w:tc>
          <w:tcPr>
            <w:tcW w:w="2976" w:type="dxa"/>
            <w:vAlign w:val="center"/>
          </w:tcPr>
          <w:p w14:paraId="4D87EEA7" w14:textId="14A13A5F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A5B73" w:rsidRPr="00D87498" w14:paraId="5EBE2CD1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509E344B" w14:textId="2CE452DC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764" w:type="dxa"/>
          </w:tcPr>
          <w:p w14:paraId="6048FB4F" w14:textId="2CEA5D98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</w:t>
            </w:r>
          </w:p>
        </w:tc>
        <w:tc>
          <w:tcPr>
            <w:tcW w:w="2976" w:type="dxa"/>
            <w:vAlign w:val="center"/>
          </w:tcPr>
          <w:p w14:paraId="6ADDEC46" w14:textId="08490CEE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A5B73" w:rsidRPr="00D87498" w14:paraId="59B3BE80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771442C2" w14:textId="42A6D2EA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764" w:type="dxa"/>
          </w:tcPr>
          <w:p w14:paraId="5F5203C3" w14:textId="1E6CC516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3720</w:t>
            </w:r>
          </w:p>
        </w:tc>
        <w:tc>
          <w:tcPr>
            <w:tcW w:w="2976" w:type="dxa"/>
            <w:vAlign w:val="center"/>
          </w:tcPr>
          <w:p w14:paraId="68673045" w14:textId="7581C5B3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A5B73" w:rsidRPr="00D87498" w14:paraId="75F452A8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4DC0A0AD" w14:textId="463644E8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764" w:type="dxa"/>
          </w:tcPr>
          <w:p w14:paraId="71E0FE5C" w14:textId="06F531C4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3721</w:t>
            </w:r>
          </w:p>
        </w:tc>
        <w:tc>
          <w:tcPr>
            <w:tcW w:w="2976" w:type="dxa"/>
            <w:vAlign w:val="center"/>
          </w:tcPr>
          <w:p w14:paraId="5F8B16BE" w14:textId="0E8A498F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1A5B73" w:rsidRPr="00D87498" w14:paraId="13CB9B37" w14:textId="77777777" w:rsidTr="007566E5">
        <w:trPr>
          <w:trHeight w:val="300"/>
        </w:trPr>
        <w:tc>
          <w:tcPr>
            <w:tcW w:w="760" w:type="dxa"/>
            <w:noWrap/>
            <w:vAlign w:val="center"/>
          </w:tcPr>
          <w:p w14:paraId="3F204602" w14:textId="79E91DB2" w:rsidR="001A5B73" w:rsidRDefault="001A5B73" w:rsidP="002764C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764" w:type="dxa"/>
          </w:tcPr>
          <w:p w14:paraId="542AA20E" w14:textId="59E84387" w:rsidR="001A5B73" w:rsidRPr="00F1103A" w:rsidRDefault="001A5B73" w:rsidP="001A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3722</w:t>
            </w:r>
          </w:p>
        </w:tc>
        <w:tc>
          <w:tcPr>
            <w:tcW w:w="2976" w:type="dxa"/>
            <w:vAlign w:val="center"/>
          </w:tcPr>
          <w:p w14:paraId="0297C776" w14:textId="6A34AB38" w:rsidR="001A5B73" w:rsidRPr="00F1103A" w:rsidRDefault="00E04466" w:rsidP="002764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AD2B11" w:rsidRPr="00D87498" w14:paraId="401C77F9" w14:textId="77777777" w:rsidTr="007566E5">
        <w:trPr>
          <w:trHeight w:val="300"/>
        </w:trPr>
        <w:tc>
          <w:tcPr>
            <w:tcW w:w="5524" w:type="dxa"/>
            <w:gridSpan w:val="2"/>
            <w:vAlign w:val="bottom"/>
          </w:tcPr>
          <w:p w14:paraId="3597C9AA" w14:textId="77777777" w:rsidR="00AD2B11" w:rsidRPr="00D87498" w:rsidRDefault="00AD2B11" w:rsidP="002764CD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2976" w:type="dxa"/>
            <w:vAlign w:val="center"/>
          </w:tcPr>
          <w:p w14:paraId="1B2045A4" w14:textId="534DE36C" w:rsidR="00AD2B11" w:rsidRPr="00D87498" w:rsidRDefault="001A5B73" w:rsidP="002764C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56</w:t>
            </w:r>
          </w:p>
        </w:tc>
      </w:tr>
    </w:tbl>
    <w:p w14:paraId="1F336BAB" w14:textId="77777777" w:rsidR="00AD2B11" w:rsidRPr="004E1E9E" w:rsidRDefault="00AD2B11" w:rsidP="00AD2B11">
      <w:pPr>
        <w:pStyle w:val="a7"/>
      </w:pPr>
    </w:p>
    <w:p w14:paraId="12B63B4B" w14:textId="77777777" w:rsidR="00AD2B11" w:rsidRPr="004E1E9E" w:rsidRDefault="00AD2B11" w:rsidP="00AD2B11"/>
    <w:p w14:paraId="740D5A40" w14:textId="77777777" w:rsidR="00AD2B11" w:rsidRPr="002B4AA5" w:rsidRDefault="00AD2B11" w:rsidP="00AD2B11">
      <w:pPr>
        <w:autoSpaceDE w:val="0"/>
        <w:autoSpaceDN w:val="0"/>
        <w:adjustRightInd w:val="0"/>
        <w:outlineLvl w:val="0"/>
        <w:rPr>
          <w:sz w:val="20"/>
        </w:rPr>
      </w:pPr>
    </w:p>
    <w:p w14:paraId="79C70514" w14:textId="77777777" w:rsidR="00AD2B11" w:rsidRPr="00DF42F4" w:rsidRDefault="00AD2B11" w:rsidP="00AD2B11">
      <w:pPr>
        <w:pStyle w:val="a7"/>
        <w:spacing w:line="240" w:lineRule="auto"/>
        <w:ind w:firstLine="0"/>
        <w:rPr>
          <w:sz w:val="20"/>
        </w:rPr>
      </w:pPr>
    </w:p>
    <w:p w14:paraId="48279F0E" w14:textId="77777777" w:rsidR="00AD2B11" w:rsidRPr="002B4AA5" w:rsidRDefault="00AD2B11" w:rsidP="00AD2B11">
      <w:pPr>
        <w:autoSpaceDE w:val="0"/>
        <w:autoSpaceDN w:val="0"/>
        <w:adjustRightInd w:val="0"/>
        <w:outlineLvl w:val="0"/>
        <w:rPr>
          <w:sz w:val="20"/>
        </w:rPr>
      </w:pPr>
    </w:p>
    <w:p w14:paraId="330DBBD8" w14:textId="77777777" w:rsidR="00AD2B11" w:rsidRPr="00DF42F4" w:rsidRDefault="00AD2B11" w:rsidP="00AD2B11">
      <w:pPr>
        <w:pStyle w:val="a7"/>
        <w:spacing w:line="240" w:lineRule="auto"/>
        <w:ind w:firstLine="0"/>
        <w:rPr>
          <w:sz w:val="20"/>
        </w:rPr>
      </w:pPr>
    </w:p>
    <w:p w14:paraId="67851A27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35246641" w14:textId="77777777" w:rsidR="00AD2B11" w:rsidRDefault="00AD2B11" w:rsidP="00DF42F4">
      <w:pPr>
        <w:pStyle w:val="a7"/>
        <w:spacing w:line="240" w:lineRule="auto"/>
        <w:ind w:firstLine="0"/>
        <w:rPr>
          <w:sz w:val="20"/>
        </w:rPr>
      </w:pPr>
    </w:p>
    <w:p w14:paraId="1DC254F7" w14:textId="77777777" w:rsidR="001A5E9F" w:rsidRDefault="001A5E9F" w:rsidP="00AD2B11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</w:p>
    <w:p w14:paraId="1D7DCCF2" w14:textId="1253391A" w:rsidR="00AD2B11" w:rsidRDefault="00AD2B11" w:rsidP="00AD2B11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</w:t>
      </w:r>
      <w:r w:rsidR="007566E5">
        <w:rPr>
          <w:sz w:val="24"/>
          <w:szCs w:val="24"/>
        </w:rPr>
        <w:t>2</w:t>
      </w:r>
    </w:p>
    <w:p w14:paraId="67B16384" w14:textId="77777777" w:rsidR="001A5B73" w:rsidRDefault="001A5B73" w:rsidP="001A5B73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к решению территориальной избирательной </w:t>
      </w:r>
    </w:p>
    <w:p w14:paraId="1B43BC9C" w14:textId="77777777" w:rsidR="001A5B73" w:rsidRDefault="001A5B73" w:rsidP="001A5B73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комиссии Суксунского муниципального округа</w:t>
      </w:r>
    </w:p>
    <w:p w14:paraId="10A7779A" w14:textId="77777777" w:rsidR="001A5B73" w:rsidRDefault="001A5B73" w:rsidP="001A5B73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от 24.07.2026 № 106/03-4</w:t>
      </w:r>
    </w:p>
    <w:p w14:paraId="09AF9254" w14:textId="7A609E9A" w:rsidR="00AD2B11" w:rsidRDefault="00AD2B11" w:rsidP="00AD2B11">
      <w:pPr>
        <w:autoSpaceDE w:val="0"/>
        <w:autoSpaceDN w:val="0"/>
        <w:adjustRightInd w:val="0"/>
        <w:ind w:left="5954"/>
        <w:rPr>
          <w:sz w:val="24"/>
          <w:szCs w:val="24"/>
        </w:rPr>
      </w:pPr>
    </w:p>
    <w:p w14:paraId="2F8D490E" w14:textId="77777777" w:rsidR="00AD2B11" w:rsidRDefault="00AD2B11" w:rsidP="00AD2B11">
      <w:pPr>
        <w:jc w:val="center"/>
        <w:rPr>
          <w:b/>
          <w:szCs w:val="24"/>
        </w:rPr>
      </w:pPr>
    </w:p>
    <w:p w14:paraId="5A385BD3" w14:textId="77777777" w:rsidR="00AD2B11" w:rsidRDefault="00AD2B11" w:rsidP="00AD2B11">
      <w:pPr>
        <w:jc w:val="center"/>
        <w:rPr>
          <w:b/>
          <w:szCs w:val="24"/>
        </w:rPr>
      </w:pPr>
    </w:p>
    <w:p w14:paraId="3F27A144" w14:textId="77777777" w:rsidR="00AD2B11" w:rsidRPr="007566E5" w:rsidRDefault="00AD2B11" w:rsidP="00AD2B11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Координаторы, </w:t>
      </w:r>
    </w:p>
    <w:p w14:paraId="6E6291F4" w14:textId="77777777" w:rsidR="00AD2B11" w:rsidRPr="007566E5" w:rsidRDefault="00AD2B11" w:rsidP="00AD2B11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>ответственные за реализацию проекта «ИнформУИК»</w:t>
      </w:r>
    </w:p>
    <w:p w14:paraId="56863F31" w14:textId="77777777" w:rsidR="00AD2B11" w:rsidRPr="007566E5" w:rsidRDefault="00AD2B11" w:rsidP="00AD2B11">
      <w:pPr>
        <w:jc w:val="center"/>
        <w:rPr>
          <w:b/>
          <w:sz w:val="24"/>
          <w:szCs w:val="24"/>
        </w:rPr>
      </w:pPr>
      <w:r w:rsidRPr="007566E5">
        <w:rPr>
          <w:b/>
          <w:sz w:val="24"/>
          <w:szCs w:val="24"/>
        </w:rPr>
        <w:t xml:space="preserve"> и обучение членов избирательных комиссий </w:t>
      </w:r>
    </w:p>
    <w:p w14:paraId="7E135030" w14:textId="44467022" w:rsidR="007566E5" w:rsidRPr="00B74C49" w:rsidRDefault="00AD2B11" w:rsidP="00AD2B11">
      <w:pPr>
        <w:jc w:val="center"/>
        <w:rPr>
          <w:b/>
          <w:bCs/>
          <w:sz w:val="26"/>
          <w:szCs w:val="28"/>
        </w:rPr>
      </w:pPr>
      <w:r w:rsidRPr="007566E5">
        <w:rPr>
          <w:b/>
          <w:sz w:val="24"/>
          <w:szCs w:val="24"/>
        </w:rPr>
        <w:t xml:space="preserve">в </w:t>
      </w:r>
      <w:r w:rsidR="007566E5" w:rsidRPr="007566E5">
        <w:rPr>
          <w:b/>
          <w:sz w:val="24"/>
          <w:szCs w:val="24"/>
        </w:rPr>
        <w:t xml:space="preserve">территориальной избирательной комиссии </w:t>
      </w:r>
      <w:r w:rsidR="00E04466">
        <w:rPr>
          <w:b/>
          <w:bCs/>
          <w:sz w:val="24"/>
          <w:szCs w:val="18"/>
        </w:rPr>
        <w:t xml:space="preserve">Суксунского </w:t>
      </w:r>
      <w:r w:rsidR="00E04466" w:rsidRPr="007566E5">
        <w:rPr>
          <w:b/>
          <w:bCs/>
          <w:sz w:val="24"/>
          <w:szCs w:val="18"/>
        </w:rPr>
        <w:t>муниципального округа</w:t>
      </w:r>
      <w:r w:rsidR="00E04466" w:rsidRPr="007566E5">
        <w:rPr>
          <w:b/>
          <w:bCs/>
          <w:sz w:val="24"/>
          <w:szCs w:val="24"/>
        </w:rPr>
        <w:t xml:space="preserve"> </w:t>
      </w:r>
      <w:r w:rsidR="007566E5" w:rsidRPr="007566E5">
        <w:rPr>
          <w:b/>
          <w:bCs/>
          <w:sz w:val="24"/>
          <w:szCs w:val="24"/>
        </w:rPr>
        <w:t xml:space="preserve">на территории </w:t>
      </w:r>
      <w:r w:rsidR="00E04466">
        <w:rPr>
          <w:b/>
          <w:bCs/>
          <w:sz w:val="24"/>
          <w:szCs w:val="18"/>
        </w:rPr>
        <w:t xml:space="preserve">Суксунского </w:t>
      </w:r>
      <w:r w:rsidR="00E04466" w:rsidRPr="007566E5">
        <w:rPr>
          <w:b/>
          <w:bCs/>
          <w:sz w:val="24"/>
          <w:szCs w:val="18"/>
        </w:rPr>
        <w:t>муниципального округа</w:t>
      </w:r>
    </w:p>
    <w:p w14:paraId="7E01E55E" w14:textId="77777777" w:rsidR="00AD2B11" w:rsidRDefault="00AD2B11" w:rsidP="00AD2B11">
      <w:pPr>
        <w:jc w:val="center"/>
        <w:rPr>
          <w:b/>
          <w:bCs/>
          <w:szCs w:val="24"/>
        </w:rPr>
      </w:pPr>
    </w:p>
    <w:p w14:paraId="29C93E5C" w14:textId="77777777" w:rsidR="00AD2B11" w:rsidRDefault="00AD2B11" w:rsidP="00AD2B11">
      <w:pPr>
        <w:jc w:val="center"/>
        <w:rPr>
          <w:b/>
          <w:bCs/>
          <w:szCs w:val="24"/>
        </w:rPr>
      </w:pPr>
    </w:p>
    <w:tbl>
      <w:tblPr>
        <w:tblW w:w="9322" w:type="dxa"/>
        <w:tblInd w:w="108" w:type="dxa"/>
        <w:tblLook w:val="04A0" w:firstRow="1" w:lastRow="0" w:firstColumn="1" w:lastColumn="0" w:noHBand="0" w:noVBand="1"/>
      </w:tblPr>
      <w:tblGrid>
        <w:gridCol w:w="4503"/>
        <w:gridCol w:w="425"/>
        <w:gridCol w:w="4394"/>
      </w:tblGrid>
      <w:tr w:rsidR="00AD2B11" w:rsidRPr="00E44AAC" w14:paraId="29842119" w14:textId="77777777" w:rsidTr="002764CD">
        <w:tc>
          <w:tcPr>
            <w:tcW w:w="4503" w:type="dxa"/>
          </w:tcPr>
          <w:p w14:paraId="286A28F7" w14:textId="6122B47E" w:rsidR="00AD2B11" w:rsidRPr="006B158D" w:rsidRDefault="00E04466" w:rsidP="002764C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Павлова Полина Николаевна</w:t>
            </w:r>
          </w:p>
        </w:tc>
        <w:tc>
          <w:tcPr>
            <w:tcW w:w="425" w:type="dxa"/>
          </w:tcPr>
          <w:p w14:paraId="0BB24188" w14:textId="77777777" w:rsidR="00AD2B11" w:rsidRPr="006B158D" w:rsidRDefault="00AD2B11" w:rsidP="002764CD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5088C1EA" w14:textId="14B6101F" w:rsidR="00AD2B11" w:rsidRPr="006B158D" w:rsidRDefault="007566E5" w:rsidP="002764C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  <w:r w:rsidR="00AD2B11" w:rsidRPr="006B158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территориальной </w:t>
            </w:r>
            <w:r w:rsidR="00E04466">
              <w:rPr>
                <w:sz w:val="24"/>
                <w:szCs w:val="24"/>
              </w:rPr>
              <w:t xml:space="preserve">избирательной </w:t>
            </w:r>
            <w:r w:rsidR="00E04466" w:rsidRPr="006B158D">
              <w:rPr>
                <w:sz w:val="24"/>
                <w:szCs w:val="24"/>
              </w:rPr>
              <w:t>комиссии</w:t>
            </w:r>
            <w:r w:rsidR="00AD2B11" w:rsidRPr="006B158D">
              <w:rPr>
                <w:sz w:val="24"/>
                <w:szCs w:val="24"/>
              </w:rPr>
              <w:t xml:space="preserve"> </w:t>
            </w:r>
            <w:r w:rsidR="00E04466">
              <w:rPr>
                <w:sz w:val="24"/>
                <w:szCs w:val="24"/>
              </w:rPr>
              <w:t>Суксунского</w:t>
            </w:r>
          </w:p>
        </w:tc>
      </w:tr>
      <w:tr w:rsidR="00AD2B11" w:rsidRPr="00E44AAC" w14:paraId="1DA28936" w14:textId="77777777" w:rsidTr="002764CD">
        <w:tc>
          <w:tcPr>
            <w:tcW w:w="4503" w:type="dxa"/>
          </w:tcPr>
          <w:p w14:paraId="4CF695EC" w14:textId="77777777" w:rsidR="00AD2B11" w:rsidRPr="006B158D" w:rsidRDefault="00AD2B11" w:rsidP="002764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AE25068" w14:textId="77777777" w:rsidR="00AD2B11" w:rsidRPr="006B158D" w:rsidRDefault="00AD2B11" w:rsidP="002764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21ED0AE9" w14:textId="27952392" w:rsidR="00AD2B11" w:rsidRPr="007566E5" w:rsidRDefault="007566E5" w:rsidP="002764CD">
            <w:pPr>
              <w:jc w:val="both"/>
              <w:rPr>
                <w:sz w:val="24"/>
                <w:szCs w:val="18"/>
              </w:rPr>
            </w:pPr>
            <w:r w:rsidRPr="007566E5">
              <w:rPr>
                <w:sz w:val="24"/>
                <w:szCs w:val="18"/>
              </w:rPr>
              <w:t>муниципального округа</w:t>
            </w:r>
          </w:p>
          <w:p w14:paraId="47337F2C" w14:textId="00E74C33" w:rsidR="007566E5" w:rsidRPr="006B158D" w:rsidRDefault="007566E5" w:rsidP="002764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D2B11" w:rsidRPr="00E44AAC" w14:paraId="04740D83" w14:textId="77777777" w:rsidTr="002764CD">
        <w:tc>
          <w:tcPr>
            <w:tcW w:w="4503" w:type="dxa"/>
          </w:tcPr>
          <w:p w14:paraId="7F76A85E" w14:textId="160AED2D" w:rsidR="00AD2B11" w:rsidRPr="006B158D" w:rsidRDefault="00AB39E4" w:rsidP="002764C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Вяткина Светлана Юрьевна</w:t>
            </w:r>
          </w:p>
        </w:tc>
        <w:tc>
          <w:tcPr>
            <w:tcW w:w="425" w:type="dxa"/>
          </w:tcPr>
          <w:p w14:paraId="0626107E" w14:textId="77777777" w:rsidR="00AD2B11" w:rsidRPr="006B158D" w:rsidRDefault="00AD2B11" w:rsidP="002764CD">
            <w:pPr>
              <w:jc w:val="both"/>
              <w:rPr>
                <w:b/>
                <w:bCs/>
                <w:sz w:val="24"/>
                <w:szCs w:val="24"/>
              </w:rPr>
            </w:pPr>
            <w:r w:rsidRPr="006B158D">
              <w:rPr>
                <w:sz w:val="24"/>
                <w:szCs w:val="24"/>
              </w:rPr>
              <w:t>–</w:t>
            </w:r>
          </w:p>
        </w:tc>
        <w:tc>
          <w:tcPr>
            <w:tcW w:w="4394" w:type="dxa"/>
          </w:tcPr>
          <w:p w14:paraId="7D536C70" w14:textId="700941D7" w:rsidR="00AD2B11" w:rsidRPr="006B158D" w:rsidRDefault="00AB39E4" w:rsidP="002764C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территориальной избирательной комиссии Суксунского муниципального округа</w:t>
            </w:r>
          </w:p>
        </w:tc>
      </w:tr>
      <w:tr w:rsidR="00AD2B11" w:rsidRPr="00E44AAC" w14:paraId="6063286B" w14:textId="77777777" w:rsidTr="002764CD">
        <w:tc>
          <w:tcPr>
            <w:tcW w:w="4503" w:type="dxa"/>
          </w:tcPr>
          <w:p w14:paraId="733701C6" w14:textId="77777777" w:rsidR="00AD2B11" w:rsidRPr="006B158D" w:rsidRDefault="00AD2B11" w:rsidP="002764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204C090F" w14:textId="77777777" w:rsidR="00AD2B11" w:rsidRPr="006B158D" w:rsidRDefault="00AD2B11" w:rsidP="002764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20044F4E" w14:textId="77777777" w:rsidR="00AD2B11" w:rsidRPr="006B158D" w:rsidRDefault="00AD2B11" w:rsidP="002764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D2B11" w:rsidRPr="00E44AAC" w14:paraId="070D524E" w14:textId="77777777" w:rsidTr="002764CD">
        <w:tc>
          <w:tcPr>
            <w:tcW w:w="4503" w:type="dxa"/>
          </w:tcPr>
          <w:p w14:paraId="57127CD7" w14:textId="0BA32EBA" w:rsidR="00AD2B11" w:rsidRPr="006B158D" w:rsidRDefault="00AD2B11" w:rsidP="002764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7B4C3A7D" w14:textId="6E9EACEA" w:rsidR="00AD2B11" w:rsidRPr="006B158D" w:rsidRDefault="00AD2B11" w:rsidP="002764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366CCD50" w14:textId="0E4455DD" w:rsidR="00AD2B11" w:rsidRPr="006B158D" w:rsidRDefault="00AD2B11" w:rsidP="002764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0C560BA" w14:textId="1E95269A" w:rsidR="007566E5" w:rsidRDefault="00AD2B11" w:rsidP="007566E5">
      <w:pPr>
        <w:autoSpaceDE w:val="0"/>
        <w:autoSpaceDN w:val="0"/>
        <w:adjustRightInd w:val="0"/>
        <w:ind w:left="5954"/>
        <w:outlineLvl w:val="0"/>
        <w:rPr>
          <w:sz w:val="24"/>
          <w:szCs w:val="24"/>
        </w:rPr>
      </w:pPr>
      <w:r>
        <w:rPr>
          <w:szCs w:val="28"/>
        </w:rPr>
        <w:br w:type="page"/>
      </w:r>
      <w:r w:rsidR="007566E5">
        <w:rPr>
          <w:sz w:val="24"/>
          <w:szCs w:val="24"/>
        </w:rPr>
        <w:lastRenderedPageBreak/>
        <w:t>Приложение № 3</w:t>
      </w:r>
    </w:p>
    <w:p w14:paraId="447B834F" w14:textId="77777777" w:rsidR="003C65FB" w:rsidRDefault="003C65FB" w:rsidP="003C65FB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к решению территориальной избирательной </w:t>
      </w:r>
    </w:p>
    <w:p w14:paraId="516950FA" w14:textId="77777777" w:rsidR="003C65FB" w:rsidRDefault="003C65FB" w:rsidP="003C65FB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комиссии Суксунского муниципального округа</w:t>
      </w:r>
    </w:p>
    <w:p w14:paraId="50547A82" w14:textId="77777777" w:rsidR="003C65FB" w:rsidRDefault="003C65FB" w:rsidP="003C65FB">
      <w:pPr>
        <w:autoSpaceDE w:val="0"/>
        <w:autoSpaceDN w:val="0"/>
        <w:adjustRightInd w:val="0"/>
        <w:ind w:left="5954"/>
        <w:rPr>
          <w:sz w:val="24"/>
          <w:szCs w:val="24"/>
        </w:rPr>
      </w:pPr>
      <w:r>
        <w:rPr>
          <w:sz w:val="24"/>
          <w:szCs w:val="24"/>
        </w:rPr>
        <w:t>от 24.07.2026 № 106/03-4</w:t>
      </w:r>
    </w:p>
    <w:p w14:paraId="08D82723" w14:textId="77777777" w:rsidR="007566E5" w:rsidRDefault="007566E5" w:rsidP="007566E5">
      <w:pPr>
        <w:jc w:val="center"/>
        <w:rPr>
          <w:b/>
          <w:szCs w:val="24"/>
        </w:rPr>
      </w:pPr>
    </w:p>
    <w:p w14:paraId="3EA590FE" w14:textId="77777777" w:rsidR="008E00C5" w:rsidRDefault="001729FF" w:rsidP="001729FF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>График</w:t>
      </w:r>
    </w:p>
    <w:p w14:paraId="75941E95" w14:textId="4E661E4F" w:rsidR="008E00C5" w:rsidRDefault="001729FF" w:rsidP="001729FF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 проведения очных инструктажей членов участковых избирательных комиссий, участвующих в проекте «ИнформУИК», </w:t>
      </w:r>
    </w:p>
    <w:p w14:paraId="5E9519D9" w14:textId="1CDAE452" w:rsidR="001729FF" w:rsidRPr="001729FF" w:rsidRDefault="001729FF" w:rsidP="001729FF">
      <w:pPr>
        <w:pStyle w:val="a7"/>
        <w:spacing w:line="240" w:lineRule="auto"/>
        <w:jc w:val="center"/>
        <w:rPr>
          <w:b/>
          <w:bCs/>
          <w:sz w:val="24"/>
          <w:szCs w:val="24"/>
        </w:rPr>
      </w:pPr>
      <w:r w:rsidRPr="001729FF">
        <w:rPr>
          <w:b/>
          <w:bCs/>
          <w:sz w:val="24"/>
          <w:szCs w:val="24"/>
        </w:rPr>
        <w:t xml:space="preserve">на территории </w:t>
      </w:r>
      <w:r w:rsidR="003C65FB">
        <w:rPr>
          <w:b/>
          <w:bCs/>
          <w:sz w:val="24"/>
          <w:szCs w:val="24"/>
        </w:rPr>
        <w:t>Суксунского</w:t>
      </w:r>
      <w:r w:rsidRPr="001729FF">
        <w:rPr>
          <w:b/>
          <w:bCs/>
          <w:sz w:val="24"/>
          <w:szCs w:val="24"/>
        </w:rPr>
        <w:t xml:space="preserve"> муниципального округа</w:t>
      </w:r>
    </w:p>
    <w:p w14:paraId="251B1E74" w14:textId="190D81D6" w:rsidR="00AD2B11" w:rsidRDefault="00AD2B11" w:rsidP="00AD2B11">
      <w:pPr>
        <w:rPr>
          <w:b/>
          <w:bCs/>
          <w:sz w:val="24"/>
          <w:szCs w:val="24"/>
        </w:rPr>
      </w:pPr>
    </w:p>
    <w:p w14:paraId="46251F45" w14:textId="77777777" w:rsidR="001729FF" w:rsidRDefault="001729FF" w:rsidP="00AD2B11">
      <w:pPr>
        <w:rPr>
          <w:b/>
          <w:bCs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882"/>
        <w:gridCol w:w="1862"/>
        <w:gridCol w:w="1882"/>
        <w:gridCol w:w="1858"/>
        <w:gridCol w:w="1861"/>
      </w:tblGrid>
      <w:tr w:rsidR="001729FF" w14:paraId="1D75A81F" w14:textId="77777777" w:rsidTr="00EF0132">
        <w:trPr>
          <w:trHeight w:val="1032"/>
        </w:trPr>
        <w:tc>
          <w:tcPr>
            <w:tcW w:w="1882" w:type="dxa"/>
          </w:tcPr>
          <w:p w14:paraId="454C6F51" w14:textId="136BF9B3" w:rsidR="001729FF" w:rsidRPr="001729FF" w:rsidRDefault="001729FF" w:rsidP="001A5E9F">
            <w:pPr>
              <w:jc w:val="center"/>
              <w:rPr>
                <w:sz w:val="24"/>
                <w:szCs w:val="24"/>
              </w:rPr>
            </w:pPr>
            <w:r w:rsidRPr="001729FF">
              <w:rPr>
                <w:sz w:val="24"/>
                <w:szCs w:val="24"/>
              </w:rPr>
              <w:t>Номер (номера)УИК</w:t>
            </w:r>
          </w:p>
        </w:tc>
        <w:tc>
          <w:tcPr>
            <w:tcW w:w="1862" w:type="dxa"/>
          </w:tcPr>
          <w:p w14:paraId="68970550" w14:textId="3056F2D0" w:rsidR="008E00C5" w:rsidRDefault="008E00C5" w:rsidP="001A5E9F">
            <w:pPr>
              <w:jc w:val="center"/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ФИО</w:t>
            </w:r>
          </w:p>
          <w:p w14:paraId="20575177" w14:textId="70B8475F" w:rsidR="001729FF" w:rsidRPr="001729FF" w:rsidRDefault="008E00C5" w:rsidP="001A5E9F">
            <w:pPr>
              <w:jc w:val="center"/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882" w:type="dxa"/>
          </w:tcPr>
          <w:p w14:paraId="53B8BD93" w14:textId="12ADE48A" w:rsidR="008E00C5" w:rsidRDefault="008E00C5" w:rsidP="001A5E9F">
            <w:pPr>
              <w:jc w:val="center"/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Должность</w:t>
            </w:r>
          </w:p>
          <w:p w14:paraId="50DD104E" w14:textId="00DA59EE" w:rsidR="001729FF" w:rsidRPr="001729FF" w:rsidRDefault="008E00C5" w:rsidP="001A5E9F">
            <w:pPr>
              <w:jc w:val="center"/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ведущего обучение</w:t>
            </w:r>
          </w:p>
        </w:tc>
        <w:tc>
          <w:tcPr>
            <w:tcW w:w="1858" w:type="dxa"/>
          </w:tcPr>
          <w:p w14:paraId="4BC76484" w14:textId="1FA9AD72" w:rsidR="001729FF" w:rsidRPr="001729FF" w:rsidRDefault="008E00C5" w:rsidP="001A5E9F">
            <w:pPr>
              <w:jc w:val="center"/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1861" w:type="dxa"/>
          </w:tcPr>
          <w:p w14:paraId="3B67F02C" w14:textId="0531A2E1" w:rsidR="001729FF" w:rsidRPr="001729FF" w:rsidRDefault="008E00C5" w:rsidP="001A5E9F">
            <w:pPr>
              <w:jc w:val="center"/>
              <w:rPr>
                <w:sz w:val="24"/>
                <w:szCs w:val="24"/>
              </w:rPr>
            </w:pPr>
            <w:r w:rsidRPr="008E00C5">
              <w:rPr>
                <w:sz w:val="24"/>
                <w:szCs w:val="24"/>
              </w:rPr>
              <w:t>Количество участников обучения</w:t>
            </w:r>
          </w:p>
        </w:tc>
      </w:tr>
      <w:tr w:rsidR="001729FF" w14:paraId="393952D3" w14:textId="77777777" w:rsidTr="00EF0132">
        <w:tc>
          <w:tcPr>
            <w:tcW w:w="1882" w:type="dxa"/>
          </w:tcPr>
          <w:p w14:paraId="7B3B23EE" w14:textId="77777777" w:rsidR="00EF0132" w:rsidRDefault="00EF0132" w:rsidP="00EF0132">
            <w:pPr>
              <w:jc w:val="center"/>
              <w:rPr>
                <w:sz w:val="24"/>
                <w:szCs w:val="24"/>
              </w:rPr>
            </w:pPr>
          </w:p>
          <w:p w14:paraId="45BF6276" w14:textId="25B15D7A" w:rsidR="001729FF" w:rsidRPr="00EF0132" w:rsidRDefault="00EF0132" w:rsidP="00EF0132">
            <w:pPr>
              <w:jc w:val="center"/>
              <w:rPr>
                <w:sz w:val="24"/>
                <w:szCs w:val="24"/>
              </w:rPr>
            </w:pPr>
            <w:r w:rsidRPr="00EF0132">
              <w:rPr>
                <w:sz w:val="24"/>
                <w:szCs w:val="24"/>
              </w:rPr>
              <w:t>3701-370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862" w:type="dxa"/>
          </w:tcPr>
          <w:p w14:paraId="5A31215B" w14:textId="697F1D6D" w:rsidR="001729FF" w:rsidRPr="00EF0132" w:rsidRDefault="00EF0132" w:rsidP="00EF0132">
            <w:pPr>
              <w:jc w:val="center"/>
              <w:rPr>
                <w:sz w:val="24"/>
                <w:szCs w:val="24"/>
              </w:rPr>
            </w:pPr>
            <w:r w:rsidRPr="00EF0132">
              <w:rPr>
                <w:sz w:val="24"/>
                <w:szCs w:val="24"/>
              </w:rPr>
              <w:t>Павлова Полина Николаевна</w:t>
            </w:r>
          </w:p>
        </w:tc>
        <w:tc>
          <w:tcPr>
            <w:tcW w:w="1882" w:type="dxa"/>
          </w:tcPr>
          <w:p w14:paraId="2D5C0D9E" w14:textId="77777777" w:rsidR="00EF0132" w:rsidRDefault="00EF0132" w:rsidP="00EF0132">
            <w:pPr>
              <w:jc w:val="center"/>
              <w:rPr>
                <w:sz w:val="24"/>
                <w:szCs w:val="24"/>
              </w:rPr>
            </w:pPr>
          </w:p>
          <w:p w14:paraId="29D98DC1" w14:textId="0049E17C" w:rsidR="001729FF" w:rsidRPr="00EF0132" w:rsidRDefault="00EF0132" w:rsidP="00EF0132">
            <w:pPr>
              <w:jc w:val="center"/>
              <w:rPr>
                <w:sz w:val="24"/>
                <w:szCs w:val="24"/>
              </w:rPr>
            </w:pPr>
            <w:r w:rsidRPr="00EF0132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1858" w:type="dxa"/>
          </w:tcPr>
          <w:p w14:paraId="07707753" w14:textId="77777777" w:rsidR="00EF0132" w:rsidRDefault="00EF0132" w:rsidP="00EF0132">
            <w:pPr>
              <w:jc w:val="center"/>
              <w:rPr>
                <w:sz w:val="24"/>
                <w:szCs w:val="24"/>
              </w:rPr>
            </w:pPr>
          </w:p>
          <w:p w14:paraId="1A1FFBF5" w14:textId="7649C751" w:rsidR="001729FF" w:rsidRPr="00EF0132" w:rsidRDefault="00EF0132" w:rsidP="00EF01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08.08.2026</w:t>
            </w:r>
          </w:p>
        </w:tc>
        <w:tc>
          <w:tcPr>
            <w:tcW w:w="1861" w:type="dxa"/>
          </w:tcPr>
          <w:p w14:paraId="55D22178" w14:textId="77777777" w:rsidR="00EF0132" w:rsidRDefault="00EF0132" w:rsidP="00EF0132">
            <w:pPr>
              <w:jc w:val="center"/>
              <w:rPr>
                <w:sz w:val="24"/>
                <w:szCs w:val="24"/>
              </w:rPr>
            </w:pPr>
          </w:p>
          <w:p w14:paraId="5811AD7C" w14:textId="092749D6" w:rsidR="001729FF" w:rsidRPr="00EF0132" w:rsidRDefault="00EF0132" w:rsidP="00EF01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EF0132" w14:paraId="0EE81461" w14:textId="77777777" w:rsidTr="00EF0132">
        <w:tc>
          <w:tcPr>
            <w:tcW w:w="1882" w:type="dxa"/>
          </w:tcPr>
          <w:p w14:paraId="2CA7246D" w14:textId="77777777" w:rsidR="00EF0132" w:rsidRDefault="00EF0132" w:rsidP="00EF0132">
            <w:pPr>
              <w:jc w:val="center"/>
              <w:rPr>
                <w:sz w:val="24"/>
                <w:szCs w:val="24"/>
              </w:rPr>
            </w:pPr>
          </w:p>
          <w:p w14:paraId="6A1D505A" w14:textId="40AC4A32" w:rsidR="00EF0132" w:rsidRDefault="00EF0132" w:rsidP="00EF01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3705-3711</w:t>
            </w:r>
          </w:p>
        </w:tc>
        <w:tc>
          <w:tcPr>
            <w:tcW w:w="1862" w:type="dxa"/>
          </w:tcPr>
          <w:p w14:paraId="01A06F9B" w14:textId="6071DDBA" w:rsidR="00EF0132" w:rsidRPr="00EF0132" w:rsidRDefault="00EF0132" w:rsidP="00EF0132">
            <w:pPr>
              <w:jc w:val="center"/>
              <w:rPr>
                <w:sz w:val="24"/>
                <w:szCs w:val="24"/>
              </w:rPr>
            </w:pPr>
            <w:r w:rsidRPr="00EF0132">
              <w:rPr>
                <w:sz w:val="24"/>
                <w:szCs w:val="24"/>
              </w:rPr>
              <w:t>Павлова Полина Николаевна</w:t>
            </w:r>
          </w:p>
        </w:tc>
        <w:tc>
          <w:tcPr>
            <w:tcW w:w="1882" w:type="dxa"/>
          </w:tcPr>
          <w:p w14:paraId="25D78BAA" w14:textId="77777777" w:rsidR="00EF0132" w:rsidRDefault="00EF0132" w:rsidP="00EF0132">
            <w:pPr>
              <w:jc w:val="center"/>
              <w:rPr>
                <w:sz w:val="24"/>
                <w:szCs w:val="24"/>
              </w:rPr>
            </w:pPr>
          </w:p>
          <w:p w14:paraId="02E637CC" w14:textId="3F832963" w:rsidR="00EF0132" w:rsidRPr="00EF0132" w:rsidRDefault="00EF0132" w:rsidP="00EF0132">
            <w:pPr>
              <w:jc w:val="center"/>
              <w:rPr>
                <w:sz w:val="24"/>
                <w:szCs w:val="24"/>
              </w:rPr>
            </w:pPr>
            <w:r w:rsidRPr="00EF0132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1858" w:type="dxa"/>
          </w:tcPr>
          <w:p w14:paraId="34D59AD0" w14:textId="77777777" w:rsidR="00EF0132" w:rsidRDefault="00EF0132" w:rsidP="00EF0132">
            <w:pPr>
              <w:jc w:val="center"/>
              <w:rPr>
                <w:sz w:val="24"/>
                <w:szCs w:val="24"/>
              </w:rPr>
            </w:pPr>
          </w:p>
          <w:p w14:paraId="54F74036" w14:textId="01A0E845" w:rsidR="00EF0132" w:rsidRDefault="00EF0132" w:rsidP="00EF01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08.08.2026</w:t>
            </w:r>
          </w:p>
        </w:tc>
        <w:tc>
          <w:tcPr>
            <w:tcW w:w="1861" w:type="dxa"/>
          </w:tcPr>
          <w:p w14:paraId="177BB427" w14:textId="77777777" w:rsidR="00EF0132" w:rsidRDefault="00EF0132" w:rsidP="00EF0132">
            <w:pPr>
              <w:jc w:val="center"/>
              <w:rPr>
                <w:sz w:val="24"/>
                <w:szCs w:val="24"/>
              </w:rPr>
            </w:pPr>
          </w:p>
          <w:p w14:paraId="2C673850" w14:textId="40DEC63E" w:rsidR="00EF0132" w:rsidRDefault="00EF0132" w:rsidP="00EF01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1729FF" w14:paraId="3B9AF3D6" w14:textId="77777777" w:rsidTr="00EF0132">
        <w:tc>
          <w:tcPr>
            <w:tcW w:w="1882" w:type="dxa"/>
          </w:tcPr>
          <w:p w14:paraId="3CA604E2" w14:textId="77777777" w:rsidR="00EF0132" w:rsidRDefault="00EF0132" w:rsidP="00EF0132">
            <w:pPr>
              <w:jc w:val="center"/>
              <w:rPr>
                <w:sz w:val="24"/>
                <w:szCs w:val="24"/>
              </w:rPr>
            </w:pPr>
          </w:p>
          <w:p w14:paraId="672B4E41" w14:textId="503C9EFE" w:rsidR="001729FF" w:rsidRPr="00EF0132" w:rsidRDefault="00EF0132" w:rsidP="00EF0132">
            <w:pPr>
              <w:jc w:val="center"/>
              <w:rPr>
                <w:sz w:val="24"/>
                <w:szCs w:val="24"/>
              </w:rPr>
            </w:pPr>
            <w:r w:rsidRPr="00EF0132">
              <w:rPr>
                <w:sz w:val="24"/>
                <w:szCs w:val="24"/>
              </w:rPr>
              <w:t>37</w:t>
            </w:r>
            <w:r>
              <w:rPr>
                <w:sz w:val="24"/>
                <w:szCs w:val="24"/>
              </w:rPr>
              <w:t>12</w:t>
            </w:r>
            <w:r w:rsidRPr="00EF0132">
              <w:rPr>
                <w:sz w:val="24"/>
                <w:szCs w:val="24"/>
              </w:rPr>
              <w:t>-3722</w:t>
            </w:r>
          </w:p>
        </w:tc>
        <w:tc>
          <w:tcPr>
            <w:tcW w:w="1862" w:type="dxa"/>
          </w:tcPr>
          <w:p w14:paraId="0365F925" w14:textId="1D60AA66" w:rsidR="001729FF" w:rsidRPr="00EF0132" w:rsidRDefault="00EF0132" w:rsidP="00EF0132">
            <w:pPr>
              <w:jc w:val="center"/>
              <w:rPr>
                <w:sz w:val="24"/>
                <w:szCs w:val="24"/>
              </w:rPr>
            </w:pPr>
            <w:r w:rsidRPr="00EF0132">
              <w:rPr>
                <w:sz w:val="24"/>
                <w:szCs w:val="24"/>
              </w:rPr>
              <w:t>Павлова Полина Николаевна</w:t>
            </w:r>
          </w:p>
        </w:tc>
        <w:tc>
          <w:tcPr>
            <w:tcW w:w="1882" w:type="dxa"/>
          </w:tcPr>
          <w:p w14:paraId="331801F5" w14:textId="77777777" w:rsidR="00EF0132" w:rsidRDefault="00EF0132" w:rsidP="00EF0132">
            <w:pPr>
              <w:jc w:val="center"/>
              <w:rPr>
                <w:sz w:val="24"/>
                <w:szCs w:val="24"/>
              </w:rPr>
            </w:pPr>
          </w:p>
          <w:p w14:paraId="7A13B8A2" w14:textId="5915C449" w:rsidR="001729FF" w:rsidRPr="00EF0132" w:rsidRDefault="00EF0132" w:rsidP="00EF0132">
            <w:pPr>
              <w:jc w:val="center"/>
              <w:rPr>
                <w:sz w:val="24"/>
                <w:szCs w:val="24"/>
              </w:rPr>
            </w:pPr>
            <w:r w:rsidRPr="00EF0132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1858" w:type="dxa"/>
          </w:tcPr>
          <w:p w14:paraId="6C4A37C1" w14:textId="77777777" w:rsidR="00EF0132" w:rsidRDefault="00EF0132" w:rsidP="00EF0132">
            <w:pPr>
              <w:jc w:val="center"/>
              <w:rPr>
                <w:sz w:val="24"/>
                <w:szCs w:val="24"/>
              </w:rPr>
            </w:pPr>
          </w:p>
          <w:p w14:paraId="619F27E5" w14:textId="4840780C" w:rsidR="001729FF" w:rsidRPr="00EF0132" w:rsidRDefault="00EF0132" w:rsidP="00EF01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09.08.2026</w:t>
            </w:r>
          </w:p>
        </w:tc>
        <w:tc>
          <w:tcPr>
            <w:tcW w:w="1861" w:type="dxa"/>
          </w:tcPr>
          <w:p w14:paraId="306F599C" w14:textId="77777777" w:rsidR="00EF0132" w:rsidRDefault="00EF0132" w:rsidP="00EF0132">
            <w:pPr>
              <w:jc w:val="center"/>
              <w:rPr>
                <w:sz w:val="24"/>
                <w:szCs w:val="24"/>
              </w:rPr>
            </w:pPr>
          </w:p>
          <w:p w14:paraId="31CA5E93" w14:textId="44B21E86" w:rsidR="001729FF" w:rsidRPr="00EF0132" w:rsidRDefault="00EF0132" w:rsidP="00EF01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E00C5" w14:paraId="3F694FD4" w14:textId="77777777" w:rsidTr="00EF0132">
        <w:tc>
          <w:tcPr>
            <w:tcW w:w="7484" w:type="dxa"/>
            <w:gridSpan w:val="4"/>
          </w:tcPr>
          <w:p w14:paraId="4E25F89B" w14:textId="355D9BF6" w:rsidR="008E00C5" w:rsidRDefault="008E00C5" w:rsidP="00AD2B1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Общее количество участников обучения </w:t>
            </w:r>
          </w:p>
        </w:tc>
        <w:tc>
          <w:tcPr>
            <w:tcW w:w="1861" w:type="dxa"/>
          </w:tcPr>
          <w:p w14:paraId="21BF3537" w14:textId="0D9B0E2A" w:rsidR="008E00C5" w:rsidRDefault="00EF0132" w:rsidP="00EF01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</w:t>
            </w:r>
          </w:p>
        </w:tc>
      </w:tr>
    </w:tbl>
    <w:p w14:paraId="7D65D83D" w14:textId="77777777" w:rsidR="001729FF" w:rsidRPr="001729FF" w:rsidRDefault="001729FF" w:rsidP="00AD2B11">
      <w:pPr>
        <w:rPr>
          <w:b/>
          <w:bCs/>
          <w:sz w:val="24"/>
          <w:szCs w:val="24"/>
        </w:rPr>
      </w:pPr>
    </w:p>
    <w:sectPr w:rsidR="001729FF" w:rsidRPr="001729FF" w:rsidSect="00C17C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663B" w14:textId="77777777" w:rsidR="001848C9" w:rsidRDefault="001848C9">
      <w:r>
        <w:separator/>
      </w:r>
    </w:p>
  </w:endnote>
  <w:endnote w:type="continuationSeparator" w:id="0">
    <w:p w14:paraId="59024B81" w14:textId="77777777" w:rsidR="001848C9" w:rsidRDefault="00184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31F85" w14:textId="77777777" w:rsidR="001848C9" w:rsidRDefault="001848C9">
      <w:r>
        <w:separator/>
      </w:r>
    </w:p>
  </w:footnote>
  <w:footnote w:type="continuationSeparator" w:id="0">
    <w:p w14:paraId="32967528" w14:textId="77777777" w:rsidR="001848C9" w:rsidRDefault="00184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D1BC1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21435A9C" w:rsidR="00371D99" w:rsidRPr="00C46980" w:rsidRDefault="005244D8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5244D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258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5244D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32EAE0D1" w:rsidR="00A337B6" w:rsidRPr="00CA5A0E" w:rsidRDefault="00842674" w:rsidP="009039D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7EF6308D" w:rsidR="00A337B6" w:rsidRPr="0052580A" w:rsidRDefault="0052580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  <w:u w:val="single"/>
            </w:rPr>
          </w:pPr>
          <w:r w:rsidRPr="0052580A">
            <w:rPr>
              <w:rFonts w:ascii="Times New Roman" w:hAnsi="Times New Roman" w:cs="Times New Roman"/>
              <w:sz w:val="28"/>
              <w:szCs w:val="28"/>
              <w:u w:val="single"/>
            </w:rPr>
            <w:t>24 июля 2026 года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2642F72F" w:rsidR="00811B95" w:rsidRPr="00201E8F" w:rsidRDefault="0052580A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 xml:space="preserve">п. Суксун 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BF"/>
    <w:rsid w:val="00001A6C"/>
    <w:rsid w:val="000137D7"/>
    <w:rsid w:val="00034A8D"/>
    <w:rsid w:val="00035ABC"/>
    <w:rsid w:val="00040063"/>
    <w:rsid w:val="00085DCE"/>
    <w:rsid w:val="000938DE"/>
    <w:rsid w:val="000C2554"/>
    <w:rsid w:val="000D0D54"/>
    <w:rsid w:val="000F1485"/>
    <w:rsid w:val="00115836"/>
    <w:rsid w:val="001243E3"/>
    <w:rsid w:val="00137969"/>
    <w:rsid w:val="00171694"/>
    <w:rsid w:val="001729FF"/>
    <w:rsid w:val="001848C9"/>
    <w:rsid w:val="00191482"/>
    <w:rsid w:val="001A00FC"/>
    <w:rsid w:val="001A5B73"/>
    <w:rsid w:val="001A5E9F"/>
    <w:rsid w:val="001B1141"/>
    <w:rsid w:val="001B15BE"/>
    <w:rsid w:val="001C1318"/>
    <w:rsid w:val="00201E8F"/>
    <w:rsid w:val="00205244"/>
    <w:rsid w:val="00257A42"/>
    <w:rsid w:val="00264F65"/>
    <w:rsid w:val="00291C3E"/>
    <w:rsid w:val="00296CAB"/>
    <w:rsid w:val="002B21D1"/>
    <w:rsid w:val="002B3EE9"/>
    <w:rsid w:val="002C2A72"/>
    <w:rsid w:val="002D277C"/>
    <w:rsid w:val="002D4959"/>
    <w:rsid w:val="002E2BDC"/>
    <w:rsid w:val="002F6FB9"/>
    <w:rsid w:val="003012C6"/>
    <w:rsid w:val="00303229"/>
    <w:rsid w:val="00303589"/>
    <w:rsid w:val="0032341D"/>
    <w:rsid w:val="00331EFD"/>
    <w:rsid w:val="0035169B"/>
    <w:rsid w:val="00357CAF"/>
    <w:rsid w:val="00365DAC"/>
    <w:rsid w:val="00371D99"/>
    <w:rsid w:val="00383862"/>
    <w:rsid w:val="00385F5E"/>
    <w:rsid w:val="003B5AAA"/>
    <w:rsid w:val="003C306A"/>
    <w:rsid w:val="003C51F7"/>
    <w:rsid w:val="003C65FB"/>
    <w:rsid w:val="003E7736"/>
    <w:rsid w:val="003F62BD"/>
    <w:rsid w:val="00412B26"/>
    <w:rsid w:val="00417ACE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4D8"/>
    <w:rsid w:val="00524C40"/>
    <w:rsid w:val="0052580A"/>
    <w:rsid w:val="00525A05"/>
    <w:rsid w:val="005276C9"/>
    <w:rsid w:val="00551323"/>
    <w:rsid w:val="005522B1"/>
    <w:rsid w:val="00556797"/>
    <w:rsid w:val="00592B00"/>
    <w:rsid w:val="005A62A6"/>
    <w:rsid w:val="005C12CC"/>
    <w:rsid w:val="00600F16"/>
    <w:rsid w:val="006067A7"/>
    <w:rsid w:val="006304A1"/>
    <w:rsid w:val="006541FD"/>
    <w:rsid w:val="006566AB"/>
    <w:rsid w:val="00664F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D4AE7"/>
    <w:rsid w:val="00736D1B"/>
    <w:rsid w:val="00741EB1"/>
    <w:rsid w:val="00746DDC"/>
    <w:rsid w:val="00751328"/>
    <w:rsid w:val="007544F9"/>
    <w:rsid w:val="007566E5"/>
    <w:rsid w:val="00756AB6"/>
    <w:rsid w:val="0076494D"/>
    <w:rsid w:val="00772DA0"/>
    <w:rsid w:val="007E4EC0"/>
    <w:rsid w:val="00811B95"/>
    <w:rsid w:val="00813760"/>
    <w:rsid w:val="0081478D"/>
    <w:rsid w:val="008338E7"/>
    <w:rsid w:val="00842674"/>
    <w:rsid w:val="00867F8C"/>
    <w:rsid w:val="00873008"/>
    <w:rsid w:val="008858AC"/>
    <w:rsid w:val="008907E9"/>
    <w:rsid w:val="008A4039"/>
    <w:rsid w:val="008B44FB"/>
    <w:rsid w:val="008B5678"/>
    <w:rsid w:val="008B60E8"/>
    <w:rsid w:val="008B7ADF"/>
    <w:rsid w:val="008C009C"/>
    <w:rsid w:val="008C35AF"/>
    <w:rsid w:val="008E00C5"/>
    <w:rsid w:val="008F37B9"/>
    <w:rsid w:val="00902D5C"/>
    <w:rsid w:val="009039DC"/>
    <w:rsid w:val="00905991"/>
    <w:rsid w:val="009213EB"/>
    <w:rsid w:val="0093411B"/>
    <w:rsid w:val="00975170"/>
    <w:rsid w:val="009A2149"/>
    <w:rsid w:val="009E2B6B"/>
    <w:rsid w:val="009E37C7"/>
    <w:rsid w:val="00A14EB1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39E4"/>
    <w:rsid w:val="00AD2B11"/>
    <w:rsid w:val="00AD2EC7"/>
    <w:rsid w:val="00AD3B0E"/>
    <w:rsid w:val="00AF5F1C"/>
    <w:rsid w:val="00B02235"/>
    <w:rsid w:val="00B100EF"/>
    <w:rsid w:val="00B1160A"/>
    <w:rsid w:val="00B11B42"/>
    <w:rsid w:val="00B17649"/>
    <w:rsid w:val="00B237E4"/>
    <w:rsid w:val="00B33253"/>
    <w:rsid w:val="00B4569D"/>
    <w:rsid w:val="00B45B6A"/>
    <w:rsid w:val="00B46040"/>
    <w:rsid w:val="00B56AF6"/>
    <w:rsid w:val="00B617B8"/>
    <w:rsid w:val="00B66EDF"/>
    <w:rsid w:val="00B7195A"/>
    <w:rsid w:val="00B72D4A"/>
    <w:rsid w:val="00B77D71"/>
    <w:rsid w:val="00B871BB"/>
    <w:rsid w:val="00B90C37"/>
    <w:rsid w:val="00B9285C"/>
    <w:rsid w:val="00BA6E86"/>
    <w:rsid w:val="00BA7FB1"/>
    <w:rsid w:val="00BB1283"/>
    <w:rsid w:val="00BB2317"/>
    <w:rsid w:val="00BB38DD"/>
    <w:rsid w:val="00BC03E1"/>
    <w:rsid w:val="00BC66B0"/>
    <w:rsid w:val="00BC7D7A"/>
    <w:rsid w:val="00BF0468"/>
    <w:rsid w:val="00C11ED0"/>
    <w:rsid w:val="00C17CFD"/>
    <w:rsid w:val="00C20323"/>
    <w:rsid w:val="00C3248C"/>
    <w:rsid w:val="00C33007"/>
    <w:rsid w:val="00C359CC"/>
    <w:rsid w:val="00C46980"/>
    <w:rsid w:val="00C477FF"/>
    <w:rsid w:val="00C60B0F"/>
    <w:rsid w:val="00C87DD5"/>
    <w:rsid w:val="00C9299B"/>
    <w:rsid w:val="00C96763"/>
    <w:rsid w:val="00CA52AE"/>
    <w:rsid w:val="00CA5A0E"/>
    <w:rsid w:val="00CA6101"/>
    <w:rsid w:val="00CB10B7"/>
    <w:rsid w:val="00CC2B8D"/>
    <w:rsid w:val="00CC46BF"/>
    <w:rsid w:val="00CC4879"/>
    <w:rsid w:val="00CD1BC1"/>
    <w:rsid w:val="00CF1EBC"/>
    <w:rsid w:val="00D05B3A"/>
    <w:rsid w:val="00D13093"/>
    <w:rsid w:val="00D277F2"/>
    <w:rsid w:val="00D319C1"/>
    <w:rsid w:val="00D50D5D"/>
    <w:rsid w:val="00D642F3"/>
    <w:rsid w:val="00D715AA"/>
    <w:rsid w:val="00D81BB7"/>
    <w:rsid w:val="00D84AC0"/>
    <w:rsid w:val="00D923FA"/>
    <w:rsid w:val="00D92735"/>
    <w:rsid w:val="00DB235A"/>
    <w:rsid w:val="00DC6913"/>
    <w:rsid w:val="00DD43E0"/>
    <w:rsid w:val="00DE232A"/>
    <w:rsid w:val="00DE48F3"/>
    <w:rsid w:val="00DF27D0"/>
    <w:rsid w:val="00DF42F4"/>
    <w:rsid w:val="00DF5AD2"/>
    <w:rsid w:val="00E04155"/>
    <w:rsid w:val="00E04466"/>
    <w:rsid w:val="00E10E03"/>
    <w:rsid w:val="00E11D12"/>
    <w:rsid w:val="00E2366A"/>
    <w:rsid w:val="00E531F5"/>
    <w:rsid w:val="00E56B58"/>
    <w:rsid w:val="00E636DE"/>
    <w:rsid w:val="00E64764"/>
    <w:rsid w:val="00E65F47"/>
    <w:rsid w:val="00E7098F"/>
    <w:rsid w:val="00E745D7"/>
    <w:rsid w:val="00E75F24"/>
    <w:rsid w:val="00E84500"/>
    <w:rsid w:val="00E92E02"/>
    <w:rsid w:val="00E962E5"/>
    <w:rsid w:val="00EC22A9"/>
    <w:rsid w:val="00EC6E46"/>
    <w:rsid w:val="00ED46C9"/>
    <w:rsid w:val="00EF0132"/>
    <w:rsid w:val="00EF312D"/>
    <w:rsid w:val="00F076AB"/>
    <w:rsid w:val="00F23E87"/>
    <w:rsid w:val="00F30BDA"/>
    <w:rsid w:val="00F56E73"/>
    <w:rsid w:val="00F70748"/>
    <w:rsid w:val="00F73D9B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234A730C-5413-40F3-BDE3-518706691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102</TotalTime>
  <Pages>5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10</cp:revision>
  <cp:lastPrinted>2026-07-23T07:29:00Z</cp:lastPrinted>
  <dcterms:created xsi:type="dcterms:W3CDTF">2026-07-23T09:05:00Z</dcterms:created>
  <dcterms:modified xsi:type="dcterms:W3CDTF">2026-07-29T05:18:00Z</dcterms:modified>
</cp:coreProperties>
</file>