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B89790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DD34" w14:textId="79B95B56" w:rsidR="00492550" w:rsidRPr="00F905A1" w:rsidRDefault="00492550" w:rsidP="00C93105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905A1">
                              <w:rPr>
                                <w:b/>
                                <w:szCs w:val="28"/>
                              </w:rPr>
                              <w:t>О регистрации кандидата в депутаты Законодательного Собрания</w:t>
                            </w:r>
                            <w:r w:rsidR="00C93105" w:rsidRPr="00F905A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 xml:space="preserve">Пермского края пятого созыва </w:t>
                            </w:r>
                            <w:r w:rsidR="00C97AFF" w:rsidRPr="00C97AFF">
                              <w:rPr>
                                <w:b/>
                                <w:szCs w:val="28"/>
                              </w:rPr>
                              <w:t>Башаровой Инны Руслановны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  <w:r w:rsidR="00C93105" w:rsidRPr="00C97AFF">
                              <w:rPr>
                                <w:b/>
                                <w:szCs w:val="28"/>
                              </w:rPr>
                              <w:t>в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 xml:space="preserve">ыдвинутого избирательным объединением </w:t>
                            </w:r>
                            <w:r w:rsidR="00C97AFF" w:rsidRPr="00C97AFF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«Региональное отделение в Пермском крае Политической партии «НОВЫЕ ЛЮДИ» 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 xml:space="preserve">по одномандатному </w:t>
                            </w:r>
                            <w:r w:rsidR="00C93105" w:rsidRPr="00C97AFF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>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" filled="f" stroked="f">
                <v:textbox inset="0,0,0,0">
                  <w:txbxContent>
                    <w:p w14:paraId="5B2FDD34" w14:textId="79B95B56" w:rsidR="00492550" w:rsidRPr="00F905A1" w:rsidRDefault="00492550" w:rsidP="00C93105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F905A1">
                        <w:rPr>
                          <w:b/>
                          <w:szCs w:val="28"/>
                        </w:rPr>
                        <w:t>О регистрации кандидата в депутаты Законодательного Собрания</w:t>
                      </w:r>
                      <w:r w:rsidR="00C93105" w:rsidRPr="00F905A1">
                        <w:rPr>
                          <w:b/>
                          <w:szCs w:val="28"/>
                        </w:rPr>
                        <w:t xml:space="preserve"> </w:t>
                      </w:r>
                      <w:r w:rsidRPr="00C97AFF">
                        <w:rPr>
                          <w:b/>
                          <w:szCs w:val="28"/>
                        </w:rPr>
                        <w:t xml:space="preserve">Пермского края пятого созыва </w:t>
                      </w:r>
                      <w:r w:rsidR="00C97AFF" w:rsidRPr="00C97AFF">
                        <w:rPr>
                          <w:b/>
                          <w:szCs w:val="28"/>
                        </w:rPr>
                        <w:t>Башаровой Инны Руслановны</w:t>
                      </w:r>
                      <w:r w:rsidRPr="00C97AFF">
                        <w:rPr>
                          <w:b/>
                          <w:szCs w:val="28"/>
                        </w:rPr>
                        <w:t xml:space="preserve">, </w:t>
                      </w:r>
                      <w:r w:rsidR="00C93105" w:rsidRPr="00C97AFF">
                        <w:rPr>
                          <w:b/>
                          <w:szCs w:val="28"/>
                        </w:rPr>
                        <w:t>в</w:t>
                      </w:r>
                      <w:r w:rsidRPr="00C97AFF">
                        <w:rPr>
                          <w:b/>
                          <w:szCs w:val="28"/>
                        </w:rPr>
                        <w:t xml:space="preserve">ыдвинутого избирательным объединением </w:t>
                      </w:r>
                      <w:r w:rsidR="00C97AFF" w:rsidRPr="00C97AFF">
                        <w:rPr>
                          <w:b/>
                          <w:color w:val="000000"/>
                          <w:szCs w:val="28"/>
                        </w:rPr>
                        <w:t xml:space="preserve">«Региональное отделение в Пермском крае Политической партии «НОВЫЕ ЛЮДИ» </w:t>
                      </w:r>
                      <w:r w:rsidRPr="00C97AFF">
                        <w:rPr>
                          <w:b/>
                          <w:szCs w:val="28"/>
                        </w:rPr>
                        <w:t xml:space="preserve">по одномандатному </w:t>
                      </w:r>
                      <w:r w:rsidR="00C93105" w:rsidRPr="00C97AFF">
                        <w:rPr>
                          <w:b/>
                          <w:szCs w:val="28"/>
                        </w:rPr>
                        <w:t>и</w:t>
                      </w:r>
                      <w:r w:rsidRPr="00C97AFF">
                        <w:rPr>
                          <w:b/>
                          <w:szCs w:val="28"/>
                        </w:rPr>
                        <w:t>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6113EFC" w:rsidR="00975170" w:rsidRPr="00DF42F4" w:rsidRDefault="00C97AF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314FEF">
                              <w:rPr>
                                <w:sz w:val="24"/>
                                <w:szCs w:val="24"/>
                              </w:rPr>
                              <w:t xml:space="preserve"> августа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5F37">
                              <w:rPr>
                                <w:sz w:val="24"/>
                                <w:szCs w:val="24"/>
                              </w:rPr>
                              <w:t>026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6113EFC" w:rsidR="00975170" w:rsidRPr="00DF42F4" w:rsidRDefault="00C97AF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</w:t>
                      </w:r>
                      <w:r w:rsidR="00314FEF">
                        <w:rPr>
                          <w:sz w:val="24"/>
                          <w:szCs w:val="24"/>
                        </w:rPr>
                        <w:t xml:space="preserve"> августа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="00A35F37">
                        <w:rPr>
                          <w:sz w:val="24"/>
                          <w:szCs w:val="24"/>
                        </w:rPr>
                        <w:t>026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460AD92" w:rsidR="00E75F24" w:rsidRPr="00DF42F4" w:rsidRDefault="00A35F3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905A1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C97AFF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3460AD92" w:rsidR="00E75F24" w:rsidRPr="00DF42F4" w:rsidRDefault="00A35F3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F905A1">
                        <w:rPr>
                          <w:sz w:val="24"/>
                          <w:szCs w:val="24"/>
                        </w:rPr>
                        <w:t>1</w:t>
                      </w:r>
                      <w:r w:rsidR="00C97AFF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6109847E" w14:textId="77777777" w:rsidR="00C93105" w:rsidRDefault="00C93105" w:rsidP="00492550">
      <w:pPr>
        <w:pStyle w:val="a7"/>
        <w:suppressAutoHyphens/>
        <w:spacing w:line="276" w:lineRule="auto"/>
        <w:ind w:firstLine="709"/>
        <w:rPr>
          <w:szCs w:val="28"/>
        </w:rPr>
      </w:pPr>
    </w:p>
    <w:p w14:paraId="08942143" w14:textId="017BB45F" w:rsidR="00492550" w:rsidRPr="00F905A1" w:rsidRDefault="00492550" w:rsidP="0030476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FEF">
        <w:rPr>
          <w:rFonts w:ascii="Times New Roman" w:hAnsi="Times New Roman" w:cs="Times New Roman"/>
          <w:sz w:val="28"/>
          <w:szCs w:val="28"/>
        </w:rPr>
        <w:t xml:space="preserve">Проверив соблюдение требований Закона Пермского края </w:t>
      </w:r>
      <w:r w:rsidRPr="00314FEF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</w:t>
      </w:r>
      <w:r w:rsidRPr="00F905A1">
        <w:rPr>
          <w:rFonts w:ascii="Times New Roman" w:hAnsi="Times New Roman" w:cs="Times New Roman"/>
          <w:sz w:val="28"/>
          <w:szCs w:val="28"/>
        </w:rPr>
        <w:t xml:space="preserve">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C97AFF" w:rsidRPr="0059268E">
        <w:rPr>
          <w:rFonts w:ascii="Times New Roman" w:hAnsi="Times New Roman" w:cs="Times New Roman"/>
          <w:sz w:val="28"/>
          <w:szCs w:val="28"/>
        </w:rPr>
        <w:t>Башаровой Инны Руслановны</w:t>
      </w:r>
      <w:r w:rsidRPr="00F905A1">
        <w:rPr>
          <w:rFonts w:ascii="Times New Roman" w:hAnsi="Times New Roman" w:cs="Times New Roman"/>
          <w:sz w:val="28"/>
          <w:szCs w:val="28"/>
        </w:rPr>
        <w:t xml:space="preserve">, выдвинутым избирательным объединением </w:t>
      </w:r>
      <w:r w:rsidR="00C97AFF" w:rsidRPr="0059268E">
        <w:rPr>
          <w:rFonts w:ascii="Times New Roman" w:hAnsi="Times New Roman" w:cs="Times New Roman"/>
          <w:color w:val="000000"/>
          <w:sz w:val="28"/>
          <w:szCs w:val="28"/>
        </w:rPr>
        <w:t xml:space="preserve">«Региональное отделение в Пермском крае Политической партии «НОВЫЕ ЛЮДИ» </w:t>
      </w:r>
      <w:r w:rsidRPr="00F905A1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F905A1" w:rsidRDefault="00492550" w:rsidP="00304764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F905A1">
        <w:rPr>
          <w:szCs w:val="28"/>
        </w:rPr>
        <w:t xml:space="preserve">Комиссия  </w:t>
      </w:r>
      <w:r w:rsidRPr="00F905A1">
        <w:rPr>
          <w:spacing w:val="100"/>
          <w:szCs w:val="28"/>
        </w:rPr>
        <w:t>решае</w:t>
      </w:r>
      <w:r w:rsidRPr="00F905A1">
        <w:rPr>
          <w:szCs w:val="28"/>
        </w:rPr>
        <w:t>т:</w:t>
      </w:r>
    </w:p>
    <w:p w14:paraId="08BAA607" w14:textId="45AD93DF" w:rsidR="00492550" w:rsidRPr="00F905A1" w:rsidRDefault="00492550" w:rsidP="00304764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A1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r w:rsidR="00C97AFF" w:rsidRPr="0059268E">
        <w:rPr>
          <w:rFonts w:ascii="Times New Roman" w:hAnsi="Times New Roman" w:cs="Times New Roman"/>
          <w:sz w:val="28"/>
          <w:szCs w:val="28"/>
        </w:rPr>
        <w:t>Башаров</w:t>
      </w:r>
      <w:r w:rsidR="00C97AFF">
        <w:rPr>
          <w:rFonts w:ascii="Times New Roman" w:hAnsi="Times New Roman" w:cs="Times New Roman"/>
          <w:sz w:val="28"/>
          <w:szCs w:val="28"/>
        </w:rPr>
        <w:t>у</w:t>
      </w:r>
      <w:r w:rsidR="00C97AFF" w:rsidRPr="0059268E">
        <w:rPr>
          <w:rFonts w:ascii="Times New Roman" w:hAnsi="Times New Roman" w:cs="Times New Roman"/>
          <w:sz w:val="28"/>
          <w:szCs w:val="28"/>
        </w:rPr>
        <w:t xml:space="preserve"> Инн</w:t>
      </w:r>
      <w:r w:rsidR="00C97AFF">
        <w:rPr>
          <w:rFonts w:ascii="Times New Roman" w:hAnsi="Times New Roman" w:cs="Times New Roman"/>
          <w:sz w:val="28"/>
          <w:szCs w:val="28"/>
        </w:rPr>
        <w:t>у</w:t>
      </w:r>
      <w:r w:rsidR="00C97AFF" w:rsidRPr="0059268E">
        <w:rPr>
          <w:rFonts w:ascii="Times New Roman" w:hAnsi="Times New Roman" w:cs="Times New Roman"/>
          <w:sz w:val="28"/>
          <w:szCs w:val="28"/>
        </w:rPr>
        <w:t xml:space="preserve"> Руслановн</w:t>
      </w:r>
      <w:r w:rsidR="00C97AFF">
        <w:rPr>
          <w:rFonts w:ascii="Times New Roman" w:hAnsi="Times New Roman" w:cs="Times New Roman"/>
          <w:sz w:val="28"/>
          <w:szCs w:val="28"/>
        </w:rPr>
        <w:t>у</w:t>
      </w:r>
      <w:r w:rsidRPr="00F905A1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="00C97AFF" w:rsidRPr="0059268E">
        <w:rPr>
          <w:rFonts w:ascii="Times New Roman" w:hAnsi="Times New Roman" w:cs="Times New Roman"/>
          <w:color w:val="000000"/>
          <w:sz w:val="28"/>
          <w:szCs w:val="28"/>
        </w:rPr>
        <w:t xml:space="preserve">«Региональное отделение в Пермском крае Политической партии «НОВЫЕ ЛЮДИ» </w:t>
      </w:r>
      <w:r w:rsidRPr="00F905A1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7B7FFFDB" w14:textId="36C30B58" w:rsidR="00492550" w:rsidRPr="00F905A1" w:rsidRDefault="00492550" w:rsidP="00304764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F905A1">
        <w:rPr>
          <w:bCs/>
          <w:szCs w:val="28"/>
        </w:rPr>
        <w:t xml:space="preserve">Дата и время регистрации: </w:t>
      </w:r>
      <w:r w:rsidR="00C97AFF">
        <w:rPr>
          <w:bCs/>
          <w:szCs w:val="28"/>
        </w:rPr>
        <w:t>13</w:t>
      </w:r>
      <w:r w:rsidR="00314FEF" w:rsidRPr="00F905A1">
        <w:rPr>
          <w:bCs/>
          <w:szCs w:val="28"/>
        </w:rPr>
        <w:t xml:space="preserve"> августа </w:t>
      </w:r>
      <w:r w:rsidRPr="00F905A1">
        <w:rPr>
          <w:bCs/>
          <w:szCs w:val="28"/>
        </w:rPr>
        <w:t>2026 года в 1</w:t>
      </w:r>
      <w:r w:rsidR="00A35F37" w:rsidRPr="00F905A1">
        <w:rPr>
          <w:bCs/>
          <w:szCs w:val="28"/>
        </w:rPr>
        <w:t>7</w:t>
      </w:r>
      <w:r w:rsidRPr="00F905A1">
        <w:rPr>
          <w:bCs/>
          <w:szCs w:val="28"/>
        </w:rPr>
        <w:t xml:space="preserve"> часов </w:t>
      </w:r>
      <w:r w:rsidR="00314FEF" w:rsidRPr="00F905A1">
        <w:rPr>
          <w:bCs/>
          <w:szCs w:val="28"/>
        </w:rPr>
        <w:t>1</w:t>
      </w:r>
      <w:r w:rsidRPr="00F905A1">
        <w:rPr>
          <w:bCs/>
          <w:szCs w:val="28"/>
        </w:rPr>
        <w:t>0 минут.</w:t>
      </w:r>
    </w:p>
    <w:p w14:paraId="78875FED" w14:textId="1B9EB0E7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bCs/>
          <w:szCs w:val="28"/>
        </w:rPr>
      </w:pPr>
      <w:r w:rsidRPr="00F905A1">
        <w:rPr>
          <w:bCs/>
          <w:szCs w:val="28"/>
        </w:rPr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19 </w:t>
      </w:r>
      <w:r w:rsidR="00C97AFF" w:rsidRPr="0059268E">
        <w:rPr>
          <w:szCs w:val="28"/>
        </w:rPr>
        <w:t>Башаровой Инн</w:t>
      </w:r>
      <w:r w:rsidR="00C97AFF">
        <w:rPr>
          <w:szCs w:val="28"/>
        </w:rPr>
        <w:t>е</w:t>
      </w:r>
      <w:r w:rsidR="00C97AFF" w:rsidRPr="0059268E">
        <w:rPr>
          <w:szCs w:val="28"/>
        </w:rPr>
        <w:t xml:space="preserve"> Руслановн</w:t>
      </w:r>
      <w:r w:rsidR="00C97AFF">
        <w:rPr>
          <w:szCs w:val="28"/>
        </w:rPr>
        <w:t>е</w:t>
      </w:r>
      <w:r w:rsidR="00C97AFF" w:rsidRPr="00F905A1">
        <w:rPr>
          <w:bCs/>
          <w:szCs w:val="28"/>
        </w:rPr>
        <w:t xml:space="preserve"> </w:t>
      </w:r>
      <w:r w:rsidRPr="00F905A1">
        <w:rPr>
          <w:bCs/>
          <w:szCs w:val="28"/>
        </w:rPr>
        <w:t>удостоверение о регистрации установленного образца.</w:t>
      </w:r>
    </w:p>
    <w:p w14:paraId="7C781289" w14:textId="77777777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F905A1">
        <w:rPr>
          <w:szCs w:val="28"/>
        </w:rPr>
        <w:lastRenderedPageBreak/>
        <w:t>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256C1353" w14:textId="77777777" w:rsidR="00492550" w:rsidRPr="00F905A1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F905A1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Pr="00F905A1" w:rsidRDefault="00492550" w:rsidP="00304764">
      <w:pPr>
        <w:pStyle w:val="a7"/>
        <w:suppressAutoHyphens/>
        <w:spacing w:line="276" w:lineRule="auto"/>
        <w:ind w:left="709" w:firstLine="0"/>
        <w:rPr>
          <w:szCs w:val="28"/>
        </w:rPr>
      </w:pPr>
    </w:p>
    <w:p w14:paraId="07B0D049" w14:textId="77777777" w:rsidR="00492550" w:rsidRDefault="00492550" w:rsidP="00304764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907B" w14:textId="77777777" w:rsidR="00DE43DB" w:rsidRDefault="00DE43DB">
      <w:r>
        <w:separator/>
      </w:r>
    </w:p>
  </w:endnote>
  <w:endnote w:type="continuationSeparator" w:id="0">
    <w:p w14:paraId="4B7648F1" w14:textId="77777777" w:rsidR="00DE43DB" w:rsidRDefault="00DE4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CE2C" w14:textId="77777777" w:rsidR="00DE43DB" w:rsidRDefault="00DE43DB">
      <w:r>
        <w:separator/>
      </w:r>
    </w:p>
  </w:footnote>
  <w:footnote w:type="continuationSeparator" w:id="0">
    <w:p w14:paraId="4A647699" w14:textId="77777777" w:rsidR="00DE43DB" w:rsidRDefault="00DE4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D78B3"/>
    <w:multiLevelType w:val="hybridMultilevel"/>
    <w:tmpl w:val="3642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1"/>
  </w:num>
  <w:num w:numId="2" w16cid:durableId="82007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97815"/>
    <w:rsid w:val="000D0D54"/>
    <w:rsid w:val="000F1485"/>
    <w:rsid w:val="00101224"/>
    <w:rsid w:val="00115836"/>
    <w:rsid w:val="001243E3"/>
    <w:rsid w:val="00137969"/>
    <w:rsid w:val="001757B8"/>
    <w:rsid w:val="001757E6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04764"/>
    <w:rsid w:val="00314FEF"/>
    <w:rsid w:val="00331EFD"/>
    <w:rsid w:val="00357CAF"/>
    <w:rsid w:val="00362A20"/>
    <w:rsid w:val="00365DAC"/>
    <w:rsid w:val="00371D99"/>
    <w:rsid w:val="00383862"/>
    <w:rsid w:val="00385F5E"/>
    <w:rsid w:val="00396407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15ABE"/>
    <w:rsid w:val="006277A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0DFC"/>
    <w:rsid w:val="00722907"/>
    <w:rsid w:val="00723CD1"/>
    <w:rsid w:val="00741EB1"/>
    <w:rsid w:val="00751328"/>
    <w:rsid w:val="00756AB6"/>
    <w:rsid w:val="0076494D"/>
    <w:rsid w:val="00772DA0"/>
    <w:rsid w:val="007746C3"/>
    <w:rsid w:val="007A6D83"/>
    <w:rsid w:val="007C52A7"/>
    <w:rsid w:val="007E4EC0"/>
    <w:rsid w:val="00811B95"/>
    <w:rsid w:val="00813760"/>
    <w:rsid w:val="0081478D"/>
    <w:rsid w:val="00815742"/>
    <w:rsid w:val="00820A94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B7EF5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63F9"/>
    <w:rsid w:val="00952780"/>
    <w:rsid w:val="009633F9"/>
    <w:rsid w:val="00975170"/>
    <w:rsid w:val="009B5282"/>
    <w:rsid w:val="009E2B6B"/>
    <w:rsid w:val="009E37C7"/>
    <w:rsid w:val="00A12171"/>
    <w:rsid w:val="00A17511"/>
    <w:rsid w:val="00A26040"/>
    <w:rsid w:val="00A320E6"/>
    <w:rsid w:val="00A337B6"/>
    <w:rsid w:val="00A35F37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12B6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3105"/>
    <w:rsid w:val="00C96763"/>
    <w:rsid w:val="00C97AFF"/>
    <w:rsid w:val="00CA5A0E"/>
    <w:rsid w:val="00CA6074"/>
    <w:rsid w:val="00CA6101"/>
    <w:rsid w:val="00CB10B7"/>
    <w:rsid w:val="00CC2B8D"/>
    <w:rsid w:val="00CC46BF"/>
    <w:rsid w:val="00CC4879"/>
    <w:rsid w:val="00CF1EBC"/>
    <w:rsid w:val="00D02E8D"/>
    <w:rsid w:val="00D05B3A"/>
    <w:rsid w:val="00D07A22"/>
    <w:rsid w:val="00D16801"/>
    <w:rsid w:val="00D277F2"/>
    <w:rsid w:val="00D50D5D"/>
    <w:rsid w:val="00D63832"/>
    <w:rsid w:val="00D642F3"/>
    <w:rsid w:val="00D715AA"/>
    <w:rsid w:val="00D76F3F"/>
    <w:rsid w:val="00D81BB7"/>
    <w:rsid w:val="00D923FA"/>
    <w:rsid w:val="00DB1EF0"/>
    <w:rsid w:val="00DB235A"/>
    <w:rsid w:val="00DC6913"/>
    <w:rsid w:val="00DD43E0"/>
    <w:rsid w:val="00DE43DB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5A1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16</cp:revision>
  <cp:lastPrinted>2026-04-24T07:26:00Z</cp:lastPrinted>
  <dcterms:created xsi:type="dcterms:W3CDTF">2026-07-23T11:06:00Z</dcterms:created>
  <dcterms:modified xsi:type="dcterms:W3CDTF">2026-08-10T09:22:00Z</dcterms:modified>
</cp:coreProperties>
</file>