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ABA5C79">
                <wp:simplePos x="0" y="0"/>
                <wp:positionH relativeFrom="page">
                  <wp:posOffset>1080135</wp:posOffset>
                </wp:positionH>
                <wp:positionV relativeFrom="page">
                  <wp:posOffset>2166564</wp:posOffset>
                </wp:positionV>
                <wp:extent cx="5939790" cy="6477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38561DFB" w:rsidR="00B33253" w:rsidRPr="00B33253" w:rsidRDefault="00CC0254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CC0254">
                              <w:rPr>
                                <w:b/>
                                <w:bCs/>
                                <w:szCs w:val="28"/>
                              </w:rPr>
                              <w:t xml:space="preserve">Об избирательных бюллетенях для голосования по одномандатному избирательному округу №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19</w:t>
                            </w:r>
                            <w:r w:rsidRPr="00CC0254">
                              <w:rPr>
                                <w:b/>
                                <w:bCs/>
                                <w:szCs w:val="28"/>
                              </w:rPr>
                              <w:t xml:space="preserve"> на выборах депутатов Законодательного Собрания Пермского края пятого созыва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05pt;margin-top:170.6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    <v:textbox inset="0,0,0,0">
                  <w:txbxContent>
                    <w:p w14:paraId="6BBEA4FA" w14:textId="38561DFB" w:rsidR="00B33253" w:rsidRPr="00B33253" w:rsidRDefault="00CC0254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CC0254">
                        <w:rPr>
                          <w:b/>
                          <w:bCs/>
                          <w:szCs w:val="28"/>
                        </w:rPr>
                        <w:t xml:space="preserve">Об избирательных бюллетенях для голосования по одномандатному избирательному округу № </w:t>
                      </w:r>
                      <w:r>
                        <w:rPr>
                          <w:b/>
                          <w:bCs/>
                          <w:szCs w:val="28"/>
                        </w:rPr>
                        <w:t>19</w:t>
                      </w:r>
                      <w:r w:rsidRPr="00CC0254">
                        <w:rPr>
                          <w:b/>
                          <w:bCs/>
                          <w:szCs w:val="28"/>
                        </w:rPr>
                        <w:t xml:space="preserve"> на выборах депутатов Законодательного Собрания Пермского края пятого созыва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3FE0B0B3" w:rsidR="00975170" w:rsidRPr="00CC0254" w:rsidRDefault="00CC0254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9.08.2026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    <v:textbox inset="0,0,0,0">
                  <w:txbxContent>
                    <w:p w14:paraId="27D5AEA5" w14:textId="3FE0B0B3" w:rsidR="00975170" w:rsidRPr="00CC0254" w:rsidRDefault="00CC0254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1</w:t>
                      </w:r>
                      <w:r>
                        <w:rPr>
                          <w:sz w:val="24"/>
                          <w:szCs w:val="24"/>
                        </w:rPr>
                        <w:t>9.08.2026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385EB24A" w:rsidR="00E75F24" w:rsidRPr="00DF42F4" w:rsidRDefault="00CC0254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113/01-4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    <v:textbox inset="0,0,0,0">
                  <w:txbxContent>
                    <w:p w14:paraId="20AA8656" w14:textId="385EB24A" w:rsidR="00E75F24" w:rsidRPr="00DF42F4" w:rsidRDefault="00CC0254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113/01-4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17A2F3B" w14:textId="6A2FCD93" w:rsidR="00CC0254" w:rsidRPr="00813EAE" w:rsidRDefault="00CC0254" w:rsidP="006F36E5">
      <w:pPr>
        <w:pStyle w:val="a7"/>
        <w:spacing w:line="276" w:lineRule="auto"/>
      </w:pPr>
      <w:r w:rsidRPr="00813EAE">
        <w:t>В соответствии с</w:t>
      </w:r>
      <w:r>
        <w:t>о</w:t>
      </w:r>
      <w:r w:rsidRPr="00813EAE">
        <w:t xml:space="preserve"> </w:t>
      </w:r>
      <w:r>
        <w:t>с</w:t>
      </w:r>
      <w:r w:rsidRPr="00813EAE">
        <w:t>тать</w:t>
      </w:r>
      <w:r>
        <w:t>ей</w:t>
      </w:r>
      <w:r w:rsidRPr="00813EAE">
        <w:t xml:space="preserve"> 61 Закона Пермского края от 11 мая 2011 года №766-ПК «О выборах депутатов Законодательного Собрания Пермского края», руководствуясь постановлениями Избирательной комиссии Пермского края от 14 августа 2026 года №</w:t>
      </w:r>
      <w:r>
        <w:t xml:space="preserve"> </w:t>
      </w:r>
      <w:r w:rsidRPr="00813EAE">
        <w:t>138/</w:t>
      </w:r>
      <w:r>
        <w:t>11</w:t>
      </w:r>
      <w:r w:rsidRPr="00813EAE">
        <w:t>-4 «О формах избирательных бюллетеней для голосования по единому краевому и одномандатному избирательным округам на выборах депутатов Законодательного Собрания Пермского края пятого созыва», от 14 августа 2026 года №</w:t>
      </w:r>
      <w:r>
        <w:t xml:space="preserve"> </w:t>
      </w:r>
      <w:r w:rsidRPr="00813EAE">
        <w:t>138/</w:t>
      </w:r>
      <w:r>
        <w:t>12</w:t>
      </w:r>
      <w:r w:rsidRPr="00813EAE">
        <w:t>-4 «О количестве и распределении избирательных бюллетеней для голосования на выборах депутатов Законодательного Собрания Пермского края пятого созыва», пунктами 1.4 и 2.1 Порядка изготовления и доставки избирательных бюллетеней для голосования на выборах депутатов Законодательного Собрания Пермского края пятого созыва, а также осуществления контроля за их изготовлением и доставкой, утвержденного постановлением Избирательной комиссии Пермского края от 4 июня 2026 года № 115/15-4,  постановлением Избирательной комиссии Пермского края от 27 апреля 2026 года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14:paraId="1B2F6B30" w14:textId="77777777" w:rsidR="006F36E5" w:rsidRDefault="006F36E5" w:rsidP="006F36E5">
      <w:pPr>
        <w:pStyle w:val="a7"/>
        <w:spacing w:line="276" w:lineRule="auto"/>
        <w:jc w:val="center"/>
      </w:pPr>
    </w:p>
    <w:p w14:paraId="7772E829" w14:textId="4B47C3CD" w:rsidR="00CC0254" w:rsidRDefault="00CC0254" w:rsidP="006F36E5">
      <w:pPr>
        <w:pStyle w:val="a7"/>
        <w:spacing w:line="276" w:lineRule="auto"/>
        <w:jc w:val="center"/>
      </w:pPr>
      <w:r w:rsidRPr="00813EAE">
        <w:t>Комиссия р</w:t>
      </w:r>
      <w:r>
        <w:t xml:space="preserve"> </w:t>
      </w:r>
      <w:r w:rsidRPr="00813EAE">
        <w:t>е</w:t>
      </w:r>
      <w:r>
        <w:t xml:space="preserve"> </w:t>
      </w:r>
      <w:r w:rsidRPr="00813EAE">
        <w:t>ш</w:t>
      </w:r>
      <w:r>
        <w:t xml:space="preserve"> </w:t>
      </w:r>
      <w:r w:rsidRPr="00813EAE">
        <w:t>а</w:t>
      </w:r>
      <w:r>
        <w:t xml:space="preserve"> </w:t>
      </w:r>
      <w:r w:rsidRPr="00813EAE">
        <w:t>е</w:t>
      </w:r>
      <w:r>
        <w:t xml:space="preserve"> </w:t>
      </w:r>
      <w:r w:rsidRPr="00813EAE">
        <w:t>т:</w:t>
      </w:r>
    </w:p>
    <w:p w14:paraId="0A882A2C" w14:textId="77777777" w:rsidR="006F36E5" w:rsidRPr="00813EAE" w:rsidRDefault="006F36E5" w:rsidP="006F36E5">
      <w:pPr>
        <w:pStyle w:val="a7"/>
        <w:spacing w:line="276" w:lineRule="auto"/>
        <w:jc w:val="center"/>
      </w:pPr>
    </w:p>
    <w:p w14:paraId="0E41654F" w14:textId="7169EF32" w:rsidR="00CC0254" w:rsidRPr="00813EAE" w:rsidRDefault="00CC0254" w:rsidP="006F36E5">
      <w:pPr>
        <w:pStyle w:val="a7"/>
        <w:spacing w:line="276" w:lineRule="auto"/>
      </w:pPr>
      <w:r w:rsidRPr="00813EAE">
        <w:t>1.</w:t>
      </w:r>
      <w:r w:rsidRPr="00813EAE">
        <w:tab/>
        <w:t xml:space="preserve">Утвердить текст избирательного бюллетеня для голосования по одномандатному избирательному округу № </w:t>
      </w:r>
      <w:r>
        <w:t>19</w:t>
      </w:r>
      <w:r w:rsidRPr="00813EAE">
        <w:t xml:space="preserve"> на выборах депутатов Законодательного Собрания Пермского края пятого созыва, согласно приложению № 1 к настоящему решению.</w:t>
      </w:r>
    </w:p>
    <w:p w14:paraId="7DD83746" w14:textId="77777777" w:rsidR="00CC0254" w:rsidRPr="00813EAE" w:rsidRDefault="00CC0254" w:rsidP="006F36E5">
      <w:pPr>
        <w:pStyle w:val="a7"/>
        <w:spacing w:line="276" w:lineRule="auto"/>
      </w:pPr>
      <w:r w:rsidRPr="00813EAE">
        <w:t>2. Распределить избирательные бюллетени между нижестоящими территориальными избирательными комиссиями согласно приложению № 2 к настоящему решению.</w:t>
      </w:r>
    </w:p>
    <w:p w14:paraId="6ACD85BE" w14:textId="32C6EB16" w:rsidR="00CC0254" w:rsidRPr="00813EAE" w:rsidRDefault="00CC0254" w:rsidP="006F36E5">
      <w:pPr>
        <w:pStyle w:val="a7"/>
        <w:spacing w:line="276" w:lineRule="auto"/>
      </w:pPr>
      <w:r w:rsidRPr="00813EAE">
        <w:lastRenderedPageBreak/>
        <w:t xml:space="preserve">3. Направить настоящее решение в Избирательную комиссию Пермского края для принятия решения об изготовлении избирательных бюллетеней для голосования по одномандатному избирательному округу № </w:t>
      </w:r>
      <w:r>
        <w:t>19</w:t>
      </w:r>
      <w:r w:rsidRPr="00813EAE">
        <w:t xml:space="preserve"> на выборах депутатов Законодательного Собрания Пермского края пятого созыва.</w:t>
      </w:r>
    </w:p>
    <w:p w14:paraId="6990BA0A" w14:textId="3195DDCD" w:rsidR="00CC0254" w:rsidRPr="00813EAE" w:rsidRDefault="00CC0254" w:rsidP="006F36E5">
      <w:pPr>
        <w:pStyle w:val="a7"/>
        <w:spacing w:line="276" w:lineRule="auto"/>
      </w:pPr>
      <w:r w:rsidRPr="00813EAE">
        <w:t xml:space="preserve">4. Возложить контроль за исполнением настоящего решения на председателя территориальной избирательной комиссии </w:t>
      </w:r>
      <w:r>
        <w:t xml:space="preserve">Суксунского муниципального </w:t>
      </w:r>
      <w:r w:rsidRPr="00813EAE">
        <w:t xml:space="preserve">округа </w:t>
      </w:r>
      <w:r>
        <w:t>Павлову П.Н</w:t>
      </w:r>
      <w:r w:rsidRPr="00813EAE">
        <w:t>.</w:t>
      </w:r>
    </w:p>
    <w:p w14:paraId="590271D7" w14:textId="77777777" w:rsidR="009B5282" w:rsidRPr="00CC0254" w:rsidRDefault="009B5282" w:rsidP="009B5282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9B5282" w14:paraId="31C50DAC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61BCDA18" w14:textId="77777777" w:rsidR="009B5282" w:rsidRPr="00FD0E8F" w:rsidRDefault="009B5282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2507A802" w14:textId="6323DB7F" w:rsidR="009B5282" w:rsidRDefault="00CC0254" w:rsidP="00322526">
            <w:pPr>
              <w:pStyle w:val="a7"/>
              <w:spacing w:before="600" w:line="240" w:lineRule="auto"/>
              <w:ind w:firstLine="0"/>
              <w:jc w:val="right"/>
            </w:pPr>
            <w:r>
              <w:t>П.Н. Павлова</w:t>
            </w:r>
          </w:p>
        </w:tc>
      </w:tr>
      <w:tr w:rsidR="009B5282" w14:paraId="610DE391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6FAA5B1E" w14:textId="77777777" w:rsidR="009B5282" w:rsidRDefault="009B5282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57693B8" w14:textId="77777777" w:rsidR="009B5282" w:rsidRDefault="009B5282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9B5282" w14:paraId="5F88EB0B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6CE016E7" w14:textId="77777777" w:rsidR="009B5282" w:rsidRDefault="009B5282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BDB84F7" w14:textId="33D33061" w:rsidR="009B5282" w:rsidRDefault="00CC0254" w:rsidP="00322526">
            <w:pPr>
              <w:pStyle w:val="a7"/>
              <w:spacing w:line="240" w:lineRule="auto"/>
              <w:ind w:firstLine="0"/>
              <w:jc w:val="right"/>
            </w:pPr>
            <w:r>
              <w:t>С.Ю. Вяткина</w:t>
            </w:r>
          </w:p>
        </w:tc>
      </w:tr>
    </w:tbl>
    <w:p w14:paraId="22ADF3D1" w14:textId="77777777" w:rsidR="009B5282" w:rsidRPr="00DF42F4" w:rsidRDefault="009B5282" w:rsidP="009B5282">
      <w:pPr>
        <w:pStyle w:val="a7"/>
        <w:spacing w:line="240" w:lineRule="auto"/>
        <w:ind w:firstLine="0"/>
        <w:rPr>
          <w:sz w:val="20"/>
        </w:rPr>
      </w:pPr>
    </w:p>
    <w:sectPr w:rsidR="009B5282" w:rsidRPr="00DF42F4" w:rsidSect="00C17C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7ED93" w14:textId="77777777" w:rsidR="005172CD" w:rsidRDefault="005172CD">
      <w:r>
        <w:separator/>
      </w:r>
    </w:p>
  </w:endnote>
  <w:endnote w:type="continuationSeparator" w:id="0">
    <w:p w14:paraId="489A89C8" w14:textId="77777777" w:rsidR="005172CD" w:rsidRDefault="00517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4B9B7" w14:textId="77777777" w:rsidR="005172CD" w:rsidRDefault="005172CD">
      <w:r>
        <w:separator/>
      </w:r>
    </w:p>
  </w:footnote>
  <w:footnote w:type="continuationSeparator" w:id="0">
    <w:p w14:paraId="003F97D8" w14:textId="77777777" w:rsidR="005172CD" w:rsidRDefault="005172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00CF4011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2D51CA" w:rsidRPr="002D51C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СУКСУНСКОГО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526B0DC0" w:rsidR="00A337B6" w:rsidRPr="00CA5A0E" w:rsidRDefault="00C35152" w:rsidP="009B528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35152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436A000" w:rsidR="00811B95" w:rsidRPr="00201E8F" w:rsidRDefault="002D51CA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D51CA">
            <w:rPr>
              <w:rFonts w:ascii="Times New Roman" w:hAnsi="Times New Roman" w:cs="Times New Roman"/>
              <w:b/>
              <w:bCs/>
              <w:spacing w:val="20"/>
            </w:rPr>
            <w:t>п. Суксун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D0D54"/>
    <w:rsid w:val="000E0F5E"/>
    <w:rsid w:val="000F1485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B208A"/>
    <w:rsid w:val="001C1318"/>
    <w:rsid w:val="00201E8F"/>
    <w:rsid w:val="00205244"/>
    <w:rsid w:val="00226F7B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312DC"/>
    <w:rsid w:val="00447D5C"/>
    <w:rsid w:val="00461A95"/>
    <w:rsid w:val="00462428"/>
    <w:rsid w:val="00474EF2"/>
    <w:rsid w:val="004A1B98"/>
    <w:rsid w:val="004B052C"/>
    <w:rsid w:val="004B1FC7"/>
    <w:rsid w:val="004E2451"/>
    <w:rsid w:val="004F451C"/>
    <w:rsid w:val="00512D15"/>
    <w:rsid w:val="005172CD"/>
    <w:rsid w:val="00524C40"/>
    <w:rsid w:val="00525A05"/>
    <w:rsid w:val="005276C9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F36E5"/>
    <w:rsid w:val="00722907"/>
    <w:rsid w:val="00741EB1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1EDA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B5282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152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0254"/>
    <w:rsid w:val="00CC2B8D"/>
    <w:rsid w:val="00CC46BF"/>
    <w:rsid w:val="00CC4879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3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6</cp:revision>
  <cp:lastPrinted>2026-08-19T10:14:00Z</cp:lastPrinted>
  <dcterms:created xsi:type="dcterms:W3CDTF">2026-08-19T10:11:00Z</dcterms:created>
  <dcterms:modified xsi:type="dcterms:W3CDTF">2026-08-19T10:42:00Z</dcterms:modified>
</cp:coreProperties>
</file>