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35C0DF6C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1620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AAA7B" w14:textId="77777777" w:rsidR="005630F4" w:rsidRPr="005630F4" w:rsidRDefault="005630F4" w:rsidP="005630F4">
                            <w:pPr>
                              <w:tabs>
                                <w:tab w:val="left" w:pos="3544"/>
                              </w:tabs>
                              <w:ind w:right="-1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630F4">
                              <w:rPr>
                                <w:b/>
                                <w:szCs w:val="28"/>
                              </w:rPr>
                              <w:t>Об образовании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</w:t>
                            </w:r>
                          </w:p>
                          <w:p w14:paraId="359B0E92" w14:textId="77777777" w:rsidR="005630F4" w:rsidRPr="005630F4" w:rsidRDefault="005630F4" w:rsidP="005630F4">
                            <w:pPr>
                              <w:tabs>
                                <w:tab w:val="left" w:pos="3544"/>
                              </w:tabs>
                              <w:ind w:right="-1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630F4">
                              <w:rPr>
                                <w:b/>
                                <w:szCs w:val="28"/>
                              </w:rPr>
                              <w:t xml:space="preserve"> 20 сентября 2026 года</w:t>
                            </w:r>
                          </w:p>
                          <w:p w14:paraId="6BBEA4FA" w14:textId="188AC15F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1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" filled="f" stroked="f">
                <v:textbox inset="0,0,0,0">
                  <w:txbxContent>
                    <w:p w14:paraId="30EAAA7B" w14:textId="77777777" w:rsidR="005630F4" w:rsidRPr="005630F4" w:rsidRDefault="005630F4" w:rsidP="005630F4">
                      <w:pPr>
                        <w:tabs>
                          <w:tab w:val="left" w:pos="3544"/>
                        </w:tabs>
                        <w:ind w:right="-1"/>
                        <w:jc w:val="center"/>
                        <w:rPr>
                          <w:b/>
                          <w:szCs w:val="28"/>
                        </w:rPr>
                      </w:pPr>
                      <w:r w:rsidRPr="005630F4">
                        <w:rPr>
                          <w:b/>
                          <w:szCs w:val="28"/>
                        </w:rPr>
                        <w:t>Об образовании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</w:t>
                      </w:r>
                    </w:p>
                    <w:p w14:paraId="359B0E92" w14:textId="77777777" w:rsidR="005630F4" w:rsidRPr="005630F4" w:rsidRDefault="005630F4" w:rsidP="005630F4">
                      <w:pPr>
                        <w:tabs>
                          <w:tab w:val="left" w:pos="3544"/>
                        </w:tabs>
                        <w:ind w:right="-1"/>
                        <w:jc w:val="center"/>
                        <w:rPr>
                          <w:b/>
                          <w:szCs w:val="28"/>
                        </w:rPr>
                      </w:pPr>
                      <w:r w:rsidRPr="005630F4">
                        <w:rPr>
                          <w:b/>
                          <w:szCs w:val="28"/>
                        </w:rPr>
                        <w:t xml:space="preserve"> 20 сентября 2026 года</w:t>
                      </w:r>
                    </w:p>
                    <w:p w14:paraId="6BBEA4FA" w14:textId="188AC15F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30832BD" w:rsidR="00975170" w:rsidRPr="00DF42F4" w:rsidRDefault="005630F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530832BD" w:rsidR="00975170" w:rsidRPr="00DF42F4" w:rsidRDefault="005630F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1E15FC2" w:rsidR="00E75F24" w:rsidRPr="00DF42F4" w:rsidRDefault="005630F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113/02-4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21E15FC2" w:rsidR="00E75F24" w:rsidRPr="00DF42F4" w:rsidRDefault="005630F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113/02-4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41DAEDC5" w14:textId="19917732" w:rsidR="005630F4" w:rsidRPr="005630F4" w:rsidRDefault="005630F4" w:rsidP="007D7093">
      <w:pPr>
        <w:suppressAutoHyphens/>
        <w:spacing w:line="276" w:lineRule="auto"/>
        <w:ind w:firstLine="720"/>
        <w:jc w:val="both"/>
        <w:rPr>
          <w:szCs w:val="28"/>
        </w:rPr>
      </w:pPr>
      <w:r w:rsidRPr="005630F4">
        <w:rPr>
          <w:szCs w:val="28"/>
        </w:rPr>
        <w:t xml:space="preserve">В соответствии с постановлением Избирательной комиссии Пермского края от </w:t>
      </w:r>
      <w:r>
        <w:rPr>
          <w:szCs w:val="28"/>
        </w:rPr>
        <w:t>14 августа 2026</w:t>
      </w:r>
      <w:r w:rsidR="007D7093">
        <w:rPr>
          <w:szCs w:val="28"/>
        </w:rPr>
        <w:t xml:space="preserve"> года</w:t>
      </w:r>
      <w:r>
        <w:rPr>
          <w:szCs w:val="28"/>
        </w:rPr>
        <w:t xml:space="preserve"> № 138/01-</w:t>
      </w:r>
      <w:r w:rsidRPr="005630F4">
        <w:rPr>
          <w:szCs w:val="28"/>
        </w:rPr>
        <w:t>4</w:t>
      </w:r>
      <w:r w:rsidRPr="005630F4">
        <w:rPr>
          <w:szCs w:val="28"/>
        </w:rPr>
        <w:t xml:space="preserve"> «</w:t>
      </w:r>
      <w:bookmarkStart w:id="0" w:name="_Hlk232693051"/>
      <w:r w:rsidRPr="005630F4">
        <w:rPr>
          <w:color w:val="000000"/>
          <w:spacing w:val="-4"/>
          <w:szCs w:val="28"/>
        </w:rPr>
        <w:t xml:space="preserve">О согласовании территориальным избирательным комиссиям образования избирательных участков в местах временного пребывания избирателей </w:t>
      </w:r>
      <w:bookmarkEnd w:id="0"/>
      <w:r w:rsidRPr="005630F4">
        <w:rPr>
          <w:color w:val="000000"/>
          <w:spacing w:val="-4"/>
          <w:szCs w:val="28"/>
        </w:rPr>
        <w:t>на выборах депутатов Государственной Думы</w:t>
      </w:r>
      <w:r>
        <w:rPr>
          <w:color w:val="000000"/>
          <w:spacing w:val="-4"/>
          <w:szCs w:val="28"/>
        </w:rPr>
        <w:t xml:space="preserve"> </w:t>
      </w:r>
      <w:r w:rsidRPr="005630F4">
        <w:rPr>
          <w:color w:val="000000"/>
          <w:spacing w:val="-4"/>
          <w:szCs w:val="28"/>
        </w:rPr>
        <w:t xml:space="preserve">Федерального Собрания Российской Федерации девятого созыва </w:t>
      </w:r>
      <w:r w:rsidRPr="005630F4">
        <w:rPr>
          <w:color w:val="000000"/>
          <w:spacing w:val="-4"/>
          <w:szCs w:val="28"/>
        </w:rPr>
        <w:br/>
        <w:t>и совмещенных с ними выборах, назначенных на 20 сентября 2026 года</w:t>
      </w:r>
      <w:r w:rsidRPr="005630F4">
        <w:rPr>
          <w:szCs w:val="28"/>
        </w:rPr>
        <w:t xml:space="preserve">», </w:t>
      </w:r>
    </w:p>
    <w:p w14:paraId="06E064DA" w14:textId="77777777" w:rsidR="005630F4" w:rsidRPr="005630F4" w:rsidRDefault="005630F4" w:rsidP="007D7093">
      <w:pPr>
        <w:spacing w:line="276" w:lineRule="auto"/>
        <w:jc w:val="center"/>
        <w:rPr>
          <w:szCs w:val="28"/>
        </w:rPr>
      </w:pPr>
    </w:p>
    <w:p w14:paraId="6989C134" w14:textId="74EAE3A3" w:rsidR="005630F4" w:rsidRDefault="005630F4" w:rsidP="007D7093">
      <w:pPr>
        <w:spacing w:line="276" w:lineRule="auto"/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18907280" w14:textId="77777777" w:rsidR="005630F4" w:rsidRPr="005630F4" w:rsidRDefault="005630F4" w:rsidP="007D7093">
      <w:pPr>
        <w:spacing w:line="276" w:lineRule="auto"/>
        <w:jc w:val="center"/>
        <w:rPr>
          <w:szCs w:val="28"/>
        </w:rPr>
      </w:pPr>
    </w:p>
    <w:p w14:paraId="64C5E911" w14:textId="098B7DEE" w:rsidR="005630F4" w:rsidRPr="005630F4" w:rsidRDefault="005630F4" w:rsidP="007D7093">
      <w:pPr>
        <w:pStyle w:val="af6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F4">
        <w:rPr>
          <w:rFonts w:ascii="Times New Roman" w:hAnsi="Times New Roman" w:cs="Times New Roman"/>
          <w:sz w:val="28"/>
          <w:szCs w:val="28"/>
        </w:rPr>
        <w:t xml:space="preserve">Образовать избирательные участки в местах временного пребывания избирателей </w:t>
      </w:r>
      <w:r w:rsidRPr="005630F4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</w:r>
      <w:r w:rsidRPr="005630F4">
        <w:rPr>
          <w:rFonts w:ascii="Times New Roman" w:hAnsi="Times New Roman" w:cs="Times New Roman"/>
          <w:sz w:val="28"/>
          <w:szCs w:val="28"/>
        </w:rPr>
        <w:t xml:space="preserve"> </w:t>
      </w:r>
      <w:r w:rsidRPr="005630F4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178B10B6" w14:textId="77777777" w:rsidR="005630F4" w:rsidRPr="005630F4" w:rsidRDefault="005630F4" w:rsidP="007D7093">
      <w:pPr>
        <w:pStyle w:val="af6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F4">
        <w:rPr>
          <w:rFonts w:ascii="Times New Roman" w:hAnsi="Times New Roman" w:cs="Times New Roman"/>
          <w:sz w:val="28"/>
          <w:szCs w:val="28"/>
        </w:rPr>
        <w:t>Направить настоящее решение в Избирательную комиссию Пермского края.</w:t>
      </w:r>
    </w:p>
    <w:p w14:paraId="4D0CE04C" w14:textId="6AB73440" w:rsidR="005630F4" w:rsidRPr="005630F4" w:rsidRDefault="005630F4" w:rsidP="007D7093">
      <w:pPr>
        <w:pStyle w:val="af6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F4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7D7093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5630F4">
        <w:rPr>
          <w:rFonts w:ascii="Times New Roman" w:hAnsi="Times New Roman" w:cs="Times New Roman"/>
          <w:sz w:val="28"/>
          <w:szCs w:val="28"/>
        </w:rPr>
        <w:t xml:space="preserve">решение на сайте территориальной избирательной комиссии Суксунского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630F4">
        <w:rPr>
          <w:rFonts w:ascii="Times New Roman" w:hAnsi="Times New Roman" w:cs="Times New Roman"/>
          <w:sz w:val="28"/>
          <w:szCs w:val="28"/>
        </w:rPr>
        <w:t xml:space="preserve"> округа в информационно-телекоммуникационной сети «Интернет»</w:t>
      </w:r>
      <w:hyperlink r:id="rId7" w:history="1"/>
      <w:r w:rsidRPr="005630F4">
        <w:rPr>
          <w:rFonts w:ascii="Times New Roman" w:hAnsi="Times New Roman" w:cs="Times New Roman"/>
          <w:sz w:val="28"/>
          <w:szCs w:val="28"/>
        </w:rPr>
        <w:t>.</w:t>
      </w:r>
    </w:p>
    <w:p w14:paraId="020596B5" w14:textId="4C77ED1B" w:rsidR="005630F4" w:rsidRPr="005630F4" w:rsidRDefault="005630F4" w:rsidP="007D7093">
      <w:pPr>
        <w:pStyle w:val="af6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F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Суксунского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630F4">
        <w:rPr>
          <w:rFonts w:ascii="Times New Roman" w:hAnsi="Times New Roman" w:cs="Times New Roman"/>
          <w:sz w:val="28"/>
          <w:szCs w:val="28"/>
        </w:rPr>
        <w:t xml:space="preserve"> округа Павлов</w:t>
      </w:r>
      <w:r>
        <w:rPr>
          <w:rFonts w:ascii="Times New Roman" w:hAnsi="Times New Roman" w:cs="Times New Roman"/>
          <w:sz w:val="28"/>
          <w:szCs w:val="28"/>
        </w:rPr>
        <w:t>у П.Н</w:t>
      </w:r>
      <w:r w:rsidRPr="005630F4">
        <w:rPr>
          <w:rFonts w:ascii="Times New Roman" w:hAnsi="Times New Roman" w:cs="Times New Roman"/>
          <w:sz w:val="28"/>
          <w:szCs w:val="28"/>
        </w:rPr>
        <w:t>.</w:t>
      </w:r>
    </w:p>
    <w:p w14:paraId="2B736217" w14:textId="77777777" w:rsidR="005630F4" w:rsidRPr="005630F4" w:rsidRDefault="005630F4" w:rsidP="007D7093">
      <w:pPr>
        <w:spacing w:line="276" w:lineRule="auto"/>
        <w:jc w:val="both"/>
        <w:rPr>
          <w:szCs w:val="28"/>
        </w:rPr>
      </w:pPr>
    </w:p>
    <w:tbl>
      <w:tblPr>
        <w:tblpPr w:leftFromText="180" w:rightFromText="180" w:vertAnchor="text" w:horzAnchor="margin" w:tblpY="20"/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5630F4" w14:paraId="782F6ADC" w14:textId="77777777" w:rsidTr="005630F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902E347" w14:textId="77777777" w:rsidR="005630F4" w:rsidRPr="00FD0E8F" w:rsidRDefault="005630F4" w:rsidP="007D7093">
            <w:pPr>
              <w:pStyle w:val="a7"/>
              <w:spacing w:before="600" w:line="276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ED623FC" w14:textId="48594B4F" w:rsidR="005630F4" w:rsidRDefault="005630F4" w:rsidP="007D7093">
            <w:pPr>
              <w:pStyle w:val="a7"/>
              <w:spacing w:before="600" w:line="276" w:lineRule="auto"/>
              <w:ind w:firstLine="0"/>
              <w:jc w:val="right"/>
            </w:pPr>
            <w:r>
              <w:t>П.Н. Павлова</w:t>
            </w:r>
          </w:p>
        </w:tc>
      </w:tr>
      <w:tr w:rsidR="005630F4" w14:paraId="26578020" w14:textId="77777777" w:rsidTr="005630F4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384EA" w14:textId="77777777" w:rsidR="005630F4" w:rsidRDefault="005630F4" w:rsidP="005630F4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3AEDCC0" w14:textId="77777777" w:rsidR="005630F4" w:rsidRDefault="005630F4" w:rsidP="005630F4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5630F4" w14:paraId="23C9FE87" w14:textId="77777777" w:rsidTr="005630F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5DB2551" w14:textId="77777777" w:rsidR="005630F4" w:rsidRDefault="005630F4" w:rsidP="005630F4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3335829" w14:textId="6045E141" w:rsidR="005630F4" w:rsidRDefault="005630F4" w:rsidP="005630F4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73DC100A" w14:textId="77777777" w:rsidR="005630F4" w:rsidRPr="005630F4" w:rsidRDefault="005630F4" w:rsidP="005630F4">
      <w:pPr>
        <w:ind w:firstLine="709"/>
        <w:rPr>
          <w:szCs w:val="28"/>
        </w:rPr>
      </w:pPr>
    </w:p>
    <w:p w14:paraId="5C604438" w14:textId="77777777" w:rsidR="005630F4" w:rsidRPr="005630F4" w:rsidRDefault="005630F4" w:rsidP="005630F4">
      <w:pPr>
        <w:ind w:firstLine="709"/>
        <w:rPr>
          <w:szCs w:val="28"/>
        </w:rPr>
      </w:pPr>
    </w:p>
    <w:p w14:paraId="3E117645" w14:textId="7637CDC6" w:rsidR="005630F4" w:rsidRPr="00400363" w:rsidRDefault="005630F4" w:rsidP="005630F4">
      <w:pPr>
        <w:pStyle w:val="a4"/>
        <w:jc w:val="right"/>
        <w:rPr>
          <w:sz w:val="20"/>
        </w:rPr>
      </w:pPr>
      <w:r w:rsidRPr="005630F4">
        <w:rPr>
          <w:bCs/>
          <w:szCs w:val="28"/>
        </w:rPr>
        <w:tab/>
      </w:r>
      <w:r w:rsidRPr="005630F4">
        <w:rPr>
          <w:bCs/>
          <w:szCs w:val="28"/>
        </w:rPr>
        <w:tab/>
      </w:r>
      <w:r w:rsidRPr="00400363">
        <w:rPr>
          <w:sz w:val="20"/>
        </w:rPr>
        <w:t xml:space="preserve">Приложение к решению </w:t>
      </w:r>
    </w:p>
    <w:p w14:paraId="3EF31820" w14:textId="77777777" w:rsidR="005630F4" w:rsidRPr="00400363" w:rsidRDefault="005630F4" w:rsidP="005630F4">
      <w:pPr>
        <w:pStyle w:val="a4"/>
        <w:jc w:val="right"/>
        <w:rPr>
          <w:sz w:val="20"/>
        </w:rPr>
      </w:pPr>
      <w:r w:rsidRPr="00400363">
        <w:rPr>
          <w:sz w:val="20"/>
        </w:rPr>
        <w:t>территориальной избирательной комиссии</w:t>
      </w:r>
    </w:p>
    <w:p w14:paraId="0EF1530D" w14:textId="77777777" w:rsidR="005630F4" w:rsidRPr="00400363" w:rsidRDefault="005630F4" w:rsidP="005630F4">
      <w:pPr>
        <w:pStyle w:val="a4"/>
        <w:jc w:val="right"/>
        <w:rPr>
          <w:sz w:val="20"/>
        </w:rPr>
      </w:pPr>
      <w:r w:rsidRPr="00400363">
        <w:rPr>
          <w:sz w:val="20"/>
        </w:rPr>
        <w:t xml:space="preserve">Суксунского муниципального округа </w:t>
      </w:r>
    </w:p>
    <w:p w14:paraId="5B0BE1E1" w14:textId="477F8CDF" w:rsidR="005630F4" w:rsidRDefault="005630F4" w:rsidP="005630F4">
      <w:pPr>
        <w:pStyle w:val="a4"/>
        <w:jc w:val="right"/>
        <w:rPr>
          <w:sz w:val="20"/>
        </w:rPr>
      </w:pPr>
      <w:r w:rsidRPr="00400363">
        <w:rPr>
          <w:sz w:val="20"/>
        </w:rPr>
        <w:t>от 19.08.2026 № 113/0</w:t>
      </w:r>
      <w:r>
        <w:rPr>
          <w:sz w:val="20"/>
        </w:rPr>
        <w:t>2</w:t>
      </w:r>
      <w:r w:rsidRPr="00400363">
        <w:rPr>
          <w:sz w:val="20"/>
        </w:rPr>
        <w:t>-4</w:t>
      </w:r>
    </w:p>
    <w:p w14:paraId="758A0FD1" w14:textId="71E54B81" w:rsidR="005630F4" w:rsidRPr="005630F4" w:rsidRDefault="005630F4" w:rsidP="005630F4">
      <w:pPr>
        <w:jc w:val="right"/>
        <w:rPr>
          <w:bCs/>
          <w:sz w:val="24"/>
          <w:szCs w:val="24"/>
        </w:rPr>
      </w:pPr>
    </w:p>
    <w:p w14:paraId="4C8DC487" w14:textId="77777777" w:rsidR="005630F4" w:rsidRPr="005630F4" w:rsidRDefault="005630F4" w:rsidP="005630F4">
      <w:pPr>
        <w:rPr>
          <w:bCs/>
          <w:szCs w:val="28"/>
        </w:rPr>
      </w:pPr>
    </w:p>
    <w:p w14:paraId="00F6FB91" w14:textId="77777777" w:rsidR="005630F4" w:rsidRPr="005630F4" w:rsidRDefault="005630F4" w:rsidP="005630F4">
      <w:pPr>
        <w:tabs>
          <w:tab w:val="left" w:pos="3544"/>
        </w:tabs>
        <w:ind w:right="-1"/>
        <w:jc w:val="center"/>
        <w:rPr>
          <w:b/>
          <w:sz w:val="24"/>
          <w:szCs w:val="24"/>
        </w:rPr>
      </w:pPr>
      <w:r w:rsidRPr="005630F4">
        <w:rPr>
          <w:b/>
          <w:sz w:val="24"/>
          <w:szCs w:val="24"/>
        </w:rPr>
        <w:t>Перечень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</w:t>
      </w:r>
    </w:p>
    <w:p w14:paraId="1E1D94C3" w14:textId="77777777" w:rsidR="005630F4" w:rsidRPr="005630F4" w:rsidRDefault="005630F4" w:rsidP="005630F4">
      <w:pPr>
        <w:tabs>
          <w:tab w:val="left" w:pos="3544"/>
        </w:tabs>
        <w:ind w:right="-1"/>
        <w:jc w:val="center"/>
        <w:rPr>
          <w:b/>
          <w:sz w:val="24"/>
          <w:szCs w:val="24"/>
        </w:rPr>
      </w:pPr>
      <w:r w:rsidRPr="005630F4">
        <w:rPr>
          <w:b/>
          <w:sz w:val="24"/>
          <w:szCs w:val="24"/>
        </w:rPr>
        <w:t xml:space="preserve"> 20 сентября 2026 года</w:t>
      </w:r>
    </w:p>
    <w:p w14:paraId="710AC5A9" w14:textId="6FE0C153" w:rsidR="005630F4" w:rsidRPr="005630F4" w:rsidRDefault="005630F4" w:rsidP="005630F4">
      <w:pPr>
        <w:jc w:val="center"/>
        <w:rPr>
          <w:b/>
          <w:bCs/>
          <w:szCs w:val="28"/>
        </w:rPr>
      </w:pPr>
    </w:p>
    <w:tbl>
      <w:tblPr>
        <w:tblW w:w="9448" w:type="dxa"/>
        <w:tblInd w:w="-244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2054"/>
        <w:gridCol w:w="2835"/>
        <w:gridCol w:w="1843"/>
        <w:gridCol w:w="2126"/>
      </w:tblGrid>
      <w:tr w:rsidR="005630F4" w:rsidRPr="005630F4" w14:paraId="4D82C328" w14:textId="77777777" w:rsidTr="005630F4">
        <w:trPr>
          <w:trHeight w:val="239"/>
        </w:trPr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DDAA2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N</w:t>
            </w:r>
          </w:p>
          <w:p w14:paraId="56C9449A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п/п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9BA4A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Наименование</w:t>
            </w:r>
          </w:p>
          <w:p w14:paraId="474C6367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территориальной</w:t>
            </w:r>
          </w:p>
          <w:p w14:paraId="588E3AF0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избирательной</w:t>
            </w:r>
          </w:p>
          <w:p w14:paraId="6377F5D5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комиссии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ED4C2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Местонахождение</w:t>
            </w:r>
          </w:p>
          <w:p w14:paraId="15D4CAEE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избирательных участков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9C5A2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Номер</w:t>
            </w:r>
          </w:p>
          <w:p w14:paraId="1D9FA208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участковой</w:t>
            </w:r>
          </w:p>
          <w:p w14:paraId="1017E001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избирательной</w:t>
            </w:r>
          </w:p>
          <w:p w14:paraId="7EF94AB2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 xml:space="preserve">комиссии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B381AE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 xml:space="preserve">Наименование места временного пребывания избирателей </w:t>
            </w:r>
          </w:p>
        </w:tc>
      </w:tr>
      <w:tr w:rsidR="005630F4" w:rsidRPr="005630F4" w14:paraId="22290871" w14:textId="77777777" w:rsidTr="005630F4">
        <w:trPr>
          <w:trHeight w:val="239"/>
        </w:trPr>
        <w:tc>
          <w:tcPr>
            <w:tcW w:w="5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5B24B" w14:textId="2DBDBE23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1</w:t>
            </w:r>
            <w:r w:rsidR="00022317">
              <w:rPr>
                <w:sz w:val="24"/>
                <w:szCs w:val="24"/>
              </w:rPr>
              <w:t>.</w:t>
            </w:r>
          </w:p>
        </w:tc>
        <w:tc>
          <w:tcPr>
            <w:tcW w:w="20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5BC24" w14:textId="73C3231E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F8332" w14:textId="1A3992B4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 xml:space="preserve">617565, Пермский край, Суксунский </w:t>
            </w:r>
            <w:r w:rsidR="00022317">
              <w:rPr>
                <w:sz w:val="24"/>
                <w:szCs w:val="24"/>
              </w:rPr>
              <w:t xml:space="preserve">муниципальный </w:t>
            </w:r>
            <w:r w:rsidRPr="005630F4">
              <w:rPr>
                <w:sz w:val="24"/>
                <w:szCs w:val="24"/>
              </w:rPr>
              <w:t>округ,</w:t>
            </w:r>
          </w:p>
          <w:p w14:paraId="25B9185E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 xml:space="preserve"> с. Ключи, ул. Курортная, д.23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E883B9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3723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12252E" w14:textId="77777777" w:rsidR="005630F4" w:rsidRPr="005630F4" w:rsidRDefault="005630F4" w:rsidP="00296B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30F4">
              <w:rPr>
                <w:sz w:val="24"/>
                <w:szCs w:val="24"/>
              </w:rPr>
              <w:t>ЗАО «Курорт Ключи»</w:t>
            </w:r>
          </w:p>
        </w:tc>
      </w:tr>
    </w:tbl>
    <w:p w14:paraId="1B358968" w14:textId="77777777" w:rsidR="005630F4" w:rsidRPr="005630F4" w:rsidRDefault="005630F4" w:rsidP="005630F4">
      <w:pPr>
        <w:ind w:firstLine="709"/>
        <w:rPr>
          <w:szCs w:val="28"/>
        </w:rPr>
      </w:pPr>
    </w:p>
    <w:p w14:paraId="4DD6314D" w14:textId="77777777" w:rsidR="009B5282" w:rsidRPr="005630F4" w:rsidRDefault="009B5282" w:rsidP="009B5282">
      <w:pPr>
        <w:pStyle w:val="a7"/>
        <w:spacing w:line="360" w:lineRule="auto"/>
        <w:ind w:firstLine="0"/>
        <w:rPr>
          <w:szCs w:val="28"/>
        </w:rPr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6156B" w14:textId="77777777" w:rsidR="00B0440D" w:rsidRDefault="00B0440D">
      <w:r>
        <w:separator/>
      </w:r>
    </w:p>
  </w:endnote>
  <w:endnote w:type="continuationSeparator" w:id="0">
    <w:p w14:paraId="75CD1570" w14:textId="77777777" w:rsidR="00B0440D" w:rsidRDefault="00B04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03922" w14:textId="77777777" w:rsidR="00B0440D" w:rsidRDefault="00B0440D">
      <w:r>
        <w:separator/>
      </w:r>
    </w:p>
  </w:footnote>
  <w:footnote w:type="continuationSeparator" w:id="0">
    <w:p w14:paraId="2506A2D0" w14:textId="77777777" w:rsidR="00B0440D" w:rsidRDefault="00B04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60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2231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630F4"/>
    <w:rsid w:val="00584989"/>
    <w:rsid w:val="00592B00"/>
    <w:rsid w:val="005A62A6"/>
    <w:rsid w:val="005C09E7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D7093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0440D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5E47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630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4</cp:revision>
  <cp:lastPrinted>2026-08-19T11:12:00Z</cp:lastPrinted>
  <dcterms:created xsi:type="dcterms:W3CDTF">2026-08-19T11:01:00Z</dcterms:created>
  <dcterms:modified xsi:type="dcterms:W3CDTF">2026-08-19T11:15:00Z</dcterms:modified>
</cp:coreProperties>
</file>