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D779E0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486548C9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7810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2A7E1" w14:textId="1D32C018" w:rsidR="00D779E0" w:rsidRPr="005C370B" w:rsidRDefault="00D779E0" w:rsidP="00D779E0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результатах 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="00CD7B0B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 созыва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по одномандатному избирательному округу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19 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61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" filled="f" stroked="f">
                <v:textbox inset="0,0,0,0">
                  <w:txbxContent>
                    <w:p w14:paraId="7082A7E1" w14:textId="1D32C018" w:rsidR="00D779E0" w:rsidRPr="005C370B" w:rsidRDefault="00D779E0" w:rsidP="00D779E0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результатах 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="00CD7B0B">
                        <w:rPr>
                          <w:b/>
                          <w:szCs w:val="22"/>
                        </w:rPr>
                        <w:t xml:space="preserve"> </w:t>
                      </w:r>
                      <w:r w:rsidRPr="00951582">
                        <w:rPr>
                          <w:b/>
                          <w:szCs w:val="22"/>
                        </w:rPr>
                        <w:t>Законодательного Собрания Пермского края пятого созыва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>
                        <w:rPr>
                          <w:b/>
                          <w:szCs w:val="22"/>
                        </w:rPr>
                        <w:t xml:space="preserve">19 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4C123CD" w:rsidR="00975170" w:rsidRPr="00DF42F4" w:rsidRDefault="00D779E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21.09.2026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4C123CD" w:rsidR="00975170" w:rsidRPr="00DF42F4" w:rsidRDefault="00D779E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21.09.2026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1B3A397" w:rsidR="00E75F24" w:rsidRPr="00DF42F4" w:rsidRDefault="00D779E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116/01-4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61B3A397" w:rsidR="00E75F24" w:rsidRPr="00DF42F4" w:rsidRDefault="00D779E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116/01-4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8E8BCF7" w14:textId="1F693094" w:rsidR="00D779E0" w:rsidRPr="00555EB0" w:rsidRDefault="00D779E0" w:rsidP="00D779E0">
      <w:pPr>
        <w:pStyle w:val="a7"/>
        <w:suppressAutoHyphens/>
        <w:spacing w:line="240" w:lineRule="auto"/>
        <w:ind w:firstLine="709"/>
      </w:pPr>
      <w:r w:rsidRPr="001E40B0">
        <w:rPr>
          <w:szCs w:val="28"/>
        </w:rPr>
        <w:t>На основании данных, содержащихся в первых экземплярах протоколов территориальных избирательных комиссий об итогах</w:t>
      </w:r>
      <w:r>
        <w:rPr>
          <w:szCs w:val="28"/>
        </w:rPr>
        <w:t xml:space="preserve"> </w:t>
      </w:r>
      <w:r w:rsidRPr="001E40B0">
        <w:rPr>
          <w:szCs w:val="28"/>
        </w:rPr>
        <w:t>голосования</w:t>
      </w:r>
      <w:r>
        <w:rPr>
          <w:szCs w:val="28"/>
        </w:rPr>
        <w:t xml:space="preserve">, руководствуясь статьей 69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</w:t>
      </w:r>
      <w:r w:rsidRPr="00555EB0">
        <w:rPr>
          <w:szCs w:val="28"/>
        </w:rPr>
        <w:t>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73763B93" w14:textId="77777777" w:rsidR="00CD7B0B" w:rsidRDefault="00CD7B0B" w:rsidP="00D779E0">
      <w:pPr>
        <w:pStyle w:val="a7"/>
        <w:suppressAutoHyphens/>
        <w:spacing w:before="120" w:after="120" w:line="240" w:lineRule="auto"/>
        <w:ind w:firstLine="0"/>
        <w:jc w:val="center"/>
      </w:pPr>
    </w:p>
    <w:p w14:paraId="03A610EC" w14:textId="4D214090" w:rsidR="00D779E0" w:rsidRDefault="00D779E0" w:rsidP="00D779E0">
      <w:pPr>
        <w:pStyle w:val="a7"/>
        <w:suppressAutoHyphens/>
        <w:spacing w:before="120" w:after="120" w:line="240" w:lineRule="auto"/>
        <w:ind w:firstLine="0"/>
        <w:jc w:val="center"/>
      </w:pPr>
      <w:r w:rsidRPr="00555EB0">
        <w:t xml:space="preserve">Комиссия </w:t>
      </w:r>
      <w:r w:rsidRPr="00555EB0">
        <w:rPr>
          <w:spacing w:val="100"/>
        </w:rPr>
        <w:t>решае</w:t>
      </w:r>
      <w:r w:rsidRPr="00555EB0">
        <w:t>т:</w:t>
      </w:r>
    </w:p>
    <w:p w14:paraId="14E3E243" w14:textId="33005DBD" w:rsidR="00D779E0" w:rsidRDefault="00D779E0" w:rsidP="00D779E0">
      <w:pPr>
        <w:pStyle w:val="a7"/>
        <w:numPr>
          <w:ilvl w:val="0"/>
          <w:numId w:val="1"/>
        </w:numPr>
        <w:suppressAutoHyphens/>
        <w:spacing w:line="240" w:lineRule="auto"/>
        <w:ind w:left="0" w:firstLine="709"/>
      </w:pPr>
      <w:r w:rsidRPr="001E40B0">
        <w:t xml:space="preserve">Признать выборы депутатов </w:t>
      </w:r>
      <w:r>
        <w:t>Законодательного Собрания Пермского края пятого</w:t>
      </w:r>
      <w:r w:rsidRPr="001E40B0">
        <w:t xml:space="preserve"> созыва по одномандатному избирательному округу</w:t>
      </w:r>
      <w:r>
        <w:t xml:space="preserve"> № 19 </w:t>
      </w:r>
      <w:r w:rsidRPr="001E40B0">
        <w:t xml:space="preserve">состоявшимися и </w:t>
      </w:r>
      <w:r>
        <w:t xml:space="preserve">результаты </w:t>
      </w:r>
      <w:r w:rsidRPr="001E40B0">
        <w:t>действительными.</w:t>
      </w:r>
    </w:p>
    <w:p w14:paraId="056BE47B" w14:textId="5A68ADB9" w:rsidR="00D779E0" w:rsidRPr="00555EB0" w:rsidRDefault="00D779E0" w:rsidP="00D779E0">
      <w:pPr>
        <w:pStyle w:val="a7"/>
        <w:numPr>
          <w:ilvl w:val="0"/>
          <w:numId w:val="1"/>
        </w:numPr>
        <w:suppressAutoHyphens/>
        <w:spacing w:line="240" w:lineRule="auto"/>
        <w:ind w:left="0" w:firstLine="709"/>
      </w:pPr>
      <w:r w:rsidRPr="001E40B0">
        <w:t xml:space="preserve">Признать избранным депутатом Законодательного Собрания Пермского края пятого созыва по одномандатному избирательному округу № </w:t>
      </w:r>
      <w:r>
        <w:t xml:space="preserve">19 зарегистрированного кандидата Третьякова Александра Владимировича, </w:t>
      </w:r>
      <w:r w:rsidRPr="001E40B0">
        <w:t>получившего наибольшее число голосов избирателей, принявших участие в голосовании</w:t>
      </w:r>
      <w:r>
        <w:t>.</w:t>
      </w:r>
    </w:p>
    <w:p w14:paraId="172908BF" w14:textId="77777777" w:rsidR="00D779E0" w:rsidRPr="00555EB0" w:rsidRDefault="00D779E0" w:rsidP="00D779E0">
      <w:pPr>
        <w:pStyle w:val="a7"/>
        <w:numPr>
          <w:ilvl w:val="0"/>
          <w:numId w:val="1"/>
        </w:numPr>
        <w:suppressAutoHyphens/>
        <w:spacing w:line="240" w:lineRule="auto"/>
        <w:ind w:left="0" w:firstLine="709"/>
      </w:pPr>
      <w:r>
        <w:t>Направить настоящее решение в Избирательную комиссию Пермского края</w:t>
      </w:r>
      <w:r w:rsidRPr="00555EB0">
        <w:t>.</w:t>
      </w:r>
    </w:p>
    <w:p w14:paraId="1C41347F" w14:textId="5DCAF905" w:rsidR="00D779E0" w:rsidRPr="00555EB0" w:rsidRDefault="00D779E0" w:rsidP="00D779E0">
      <w:pPr>
        <w:pStyle w:val="a7"/>
        <w:numPr>
          <w:ilvl w:val="0"/>
          <w:numId w:val="1"/>
        </w:numPr>
        <w:suppressAutoHyphens/>
        <w:spacing w:line="240" w:lineRule="auto"/>
        <w:ind w:left="0" w:firstLine="709"/>
      </w:pPr>
      <w:r w:rsidRPr="00555EB0">
        <w:t xml:space="preserve">Разместить настоящее решение на официальном сайте территориальной </w:t>
      </w:r>
      <w:r w:rsidRPr="00314FEF">
        <w:rPr>
          <w:szCs w:val="28"/>
        </w:rPr>
        <w:t>избирательной комиссии Суксунского муниципального округа в информационно-телекоммуникационной сети «Интернет».</w:t>
      </w:r>
    </w:p>
    <w:p w14:paraId="0C87ACF4" w14:textId="3C9A0E01" w:rsidR="00D779E0" w:rsidRDefault="00D779E0" w:rsidP="00D779E0">
      <w:pPr>
        <w:pStyle w:val="a7"/>
        <w:numPr>
          <w:ilvl w:val="0"/>
          <w:numId w:val="1"/>
        </w:numPr>
        <w:suppressAutoHyphens/>
        <w:spacing w:line="240" w:lineRule="auto"/>
        <w:ind w:left="0" w:firstLine="709"/>
      </w:pPr>
      <w:r w:rsidRPr="00555EB0">
        <w:t>Возложить</w:t>
      </w:r>
      <w:r>
        <w:t xml:space="preserve"> контроль за исполнением настоящего решения на председателя территориальной избирательной комиссии </w:t>
      </w:r>
      <w:r w:rsidRPr="00314FEF">
        <w:rPr>
          <w:szCs w:val="28"/>
        </w:rPr>
        <w:t xml:space="preserve">Суксунского муниципального </w:t>
      </w:r>
      <w:r>
        <w:t>округа Павлову П.Н.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B5282" w14:paraId="31C50DA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BCDA18" w14:textId="77777777" w:rsidR="009B5282" w:rsidRPr="00FD0E8F" w:rsidRDefault="009B5282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07A802" w14:textId="2F2C2310" w:rsidR="009B5282" w:rsidRDefault="00D779E0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B5282" w14:paraId="610DE39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FAA5B1E" w14:textId="77777777" w:rsidR="009B5282" w:rsidRDefault="009B5282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57693B8" w14:textId="77777777" w:rsidR="009B5282" w:rsidRDefault="009B5282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B5282" w14:paraId="5F88EB0B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CE016E7" w14:textId="77777777" w:rsidR="009B5282" w:rsidRDefault="009B5282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BDB84F7" w14:textId="4ECF8236" w:rsidR="009B5282" w:rsidRDefault="00D779E0" w:rsidP="0032252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D779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61B58" w14:textId="77777777" w:rsidR="00D967BA" w:rsidRDefault="00D967BA">
      <w:r>
        <w:separator/>
      </w:r>
    </w:p>
  </w:endnote>
  <w:endnote w:type="continuationSeparator" w:id="0">
    <w:p w14:paraId="098FD3BD" w14:textId="77777777" w:rsidR="00D967BA" w:rsidRDefault="00D96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AF9C" w14:textId="77777777" w:rsidR="00D967BA" w:rsidRDefault="00D967BA">
      <w:r>
        <w:separator/>
      </w:r>
    </w:p>
  </w:footnote>
  <w:footnote w:type="continuationSeparator" w:id="0">
    <w:p w14:paraId="7B7353E3" w14:textId="77777777" w:rsidR="00D967BA" w:rsidRDefault="00D96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3C03272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779E0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6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27566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61C25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7B0B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779E0"/>
    <w:rsid w:val="00D81BB7"/>
    <w:rsid w:val="00D923FA"/>
    <w:rsid w:val="00D967B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164DE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6</cp:revision>
  <cp:lastPrinted>2026-09-21T03:50:00Z</cp:lastPrinted>
  <dcterms:created xsi:type="dcterms:W3CDTF">2026-05-05T06:45:00Z</dcterms:created>
  <dcterms:modified xsi:type="dcterms:W3CDTF">2026-09-25T08:30:00Z</dcterms:modified>
</cp:coreProperties>
</file>